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44979">
      <w:pPr>
        <w:spacing w:line="560" w:lineRule="exact"/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</w:pPr>
      <w:r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  <w:t>附件：</w:t>
      </w:r>
    </w:p>
    <w:p w14:paraId="74D5FF75">
      <w:pPr>
        <w:spacing w:line="560" w:lineRule="exact"/>
        <w:jc w:val="center"/>
        <w:rPr>
          <w:rFonts w:hint="eastAsia" w:ascii="方正小标宋_GBK" w:eastAsia="方正小标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2026</w:t>
      </w:r>
      <w:r>
        <w:rPr>
          <w:rFonts w:hint="eastAsia" w:ascii="方正小标宋_GBK" w:eastAsia="方正小标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eastAsia" w:ascii="方正小标宋_GBK" w:eastAsia="方正小标宋_GBK" w:cs="Times New Roman"/>
          <w:sz w:val="32"/>
          <w:szCs w:val="32"/>
        </w:rPr>
        <w:t>月</w:t>
      </w:r>
      <w:r>
        <w:rPr>
          <w:rFonts w:hint="eastAsia" w:ascii="方正小标宋_GBK" w:eastAsia="方正小标宋_GBK" w:cs="Times New Roman"/>
          <w:szCs w:val="32"/>
        </w:rPr>
        <w:t>无锡市安全生产三级执法计划安排情况表</w:t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057DB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 w14:paraId="234FCABE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32"/>
              </w:rPr>
              <w:t>无锡市</w:t>
            </w:r>
          </w:p>
        </w:tc>
      </w:tr>
      <w:tr w14:paraId="61E1E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7" w:type="dxa"/>
            <w:shd w:val="clear" w:color="auto" w:fill="auto"/>
            <w:vAlign w:val="center"/>
          </w:tcPr>
          <w:p w14:paraId="1F017894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B3092F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4F71CEA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3D8CF20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地址</w:t>
            </w:r>
          </w:p>
        </w:tc>
      </w:tr>
      <w:tr w14:paraId="5136A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76766A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390F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09C6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潞安宏泰新型铜材科技宜兴有限公司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8478B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宜兴市徐舍镇工业集中区</w:t>
            </w:r>
          </w:p>
        </w:tc>
      </w:tr>
      <w:tr w14:paraId="631BA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3DBE09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66AA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E7672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科瑞茉（无锡）日用品有限公司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5D168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无锡市锡山经济技术开发区春晖中路39号</w:t>
            </w:r>
          </w:p>
        </w:tc>
      </w:tr>
      <w:tr w14:paraId="45EE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C4334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9178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ABEF4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无锡市中汇线缆股份有限公司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771C7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锡山区锡北镇八士新坝村</w:t>
            </w:r>
          </w:p>
        </w:tc>
      </w:tr>
      <w:tr w14:paraId="2342A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F313A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DE4A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32089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无锡银星涂层板有限公司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EE6B2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无锡市惠山区玉祁街道东兴路1号</w:t>
            </w:r>
          </w:p>
        </w:tc>
      </w:tr>
      <w:tr w14:paraId="19381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491AC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05C1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D032A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无锡康贝电子设备有限公司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92D76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无锡市惠山区洛社镇枫杨路22</w:t>
            </w:r>
          </w:p>
        </w:tc>
      </w:tr>
      <w:tr w14:paraId="67282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2F3E8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B83D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9908F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江苏永瀚特种合金技术股份有限公司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270D1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无锡市滨湖区胡埭镇刘闾路11号</w:t>
            </w:r>
          </w:p>
        </w:tc>
      </w:tr>
      <w:tr w14:paraId="758D6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08297E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02A6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90719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无锡市电站锅炉设备有限公司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0BAAB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无锡市滨湖区滨湖街道南泉</w:t>
            </w:r>
          </w:p>
        </w:tc>
      </w:tr>
      <w:tr w14:paraId="04D67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E950B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F7A3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8C489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无锡东马锅炉有限公司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F5932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无锡市滨湖区常康路12号</w:t>
            </w:r>
          </w:p>
        </w:tc>
      </w:tr>
      <w:tr w14:paraId="41CF7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A6A0F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3BCD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C899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江苏中德电子材料科技有限公司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DB0E1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江阴市科达路33号</w:t>
            </w:r>
          </w:p>
        </w:tc>
      </w:tr>
      <w:tr w14:paraId="07F51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13950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6B09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2A8FC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宜兴市恒昌工业气体有限公司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D0016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宜兴市杨巷镇工业集中区</w:t>
            </w:r>
          </w:p>
        </w:tc>
      </w:tr>
      <w:tr w14:paraId="1568A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E0F63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6316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F4A5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力森诺科材料（无锡）有限公司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F5D73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江苏省无锡市锡山经济开发区东亭春雷路6号</w:t>
            </w:r>
          </w:p>
        </w:tc>
      </w:tr>
      <w:tr w14:paraId="67E1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34AA70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9CAA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FB8F4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威立雅水务技术（无锡）有限公司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8313C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无锡国家高新技术产业开发区机电工业园B区-C号地块</w:t>
            </w:r>
          </w:p>
        </w:tc>
      </w:tr>
      <w:tr w14:paraId="2A042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2C91F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627C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0AD04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江苏长峰电缆有限公司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FF52C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宜兴市官林镇工业区韶丰路8号</w:t>
            </w:r>
          </w:p>
        </w:tc>
      </w:tr>
      <w:tr w14:paraId="0738D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AA326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2236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865D3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国泰精密机件（无锡）有限公司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0C44A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无锡市锡山经济开发区芙蓉三路北</w:t>
            </w:r>
          </w:p>
        </w:tc>
      </w:tr>
      <w:tr w14:paraId="56E1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4E5AD6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E0E3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80ECF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高佳太阳能股份有限公司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28F9D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无锡惠山经济开发区堰桥配套区堰丰路168号</w:t>
            </w:r>
          </w:p>
        </w:tc>
      </w:tr>
      <w:tr w14:paraId="1DD20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4667CC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4871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8A3F4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无锡格莱德轻合金科技有限公司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5BE46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无锡惠山经济开发区前洲配套区宝露路10</w:t>
            </w:r>
          </w:p>
        </w:tc>
      </w:tr>
      <w:tr w14:paraId="18B23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332374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D67F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78108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威埃姆输送机械（无锡）有限公司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5E099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无锡惠山经济开发区惠成路1号</w:t>
            </w:r>
          </w:p>
        </w:tc>
      </w:tr>
      <w:tr w14:paraId="56BE3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315E6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29E8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22C22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无锡中卓智能科技股份有限公司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F2A1C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无锡市滨湖区山水西路528号</w:t>
            </w:r>
          </w:p>
        </w:tc>
      </w:tr>
      <w:tr w14:paraId="690FA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F5343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3047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C5CF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无锡睿龙新材料科技有限公司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D5D3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无锡市马山常康路11号</w:t>
            </w:r>
          </w:p>
        </w:tc>
      </w:tr>
      <w:tr w14:paraId="5A649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A6082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146F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4E028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无锡三虹重工机械设备有限公司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D906A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无锡市滨湖区胡埭工业园东区杨柳路8号</w:t>
            </w:r>
          </w:p>
        </w:tc>
      </w:tr>
      <w:tr w14:paraId="1EEC4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04894D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603A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CED4B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江苏华亚化纤有限公司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12D51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宜兴市新建镇工业园区内</w:t>
            </w:r>
          </w:p>
        </w:tc>
      </w:tr>
      <w:tr w14:paraId="59BDB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DEEDE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18F3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1F983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无锡旭邦精密机械有限公司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237BC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无锡市新吴区梅村街道新都路18号3号厂房</w:t>
            </w:r>
          </w:p>
        </w:tc>
      </w:tr>
      <w:tr w14:paraId="52B59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17173B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A388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5FB08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无锡环胜精密合金材料有限公司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B5642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无锡市锡山区安镇街道大成工业园B区翔盛路2号</w:t>
            </w:r>
          </w:p>
        </w:tc>
      </w:tr>
      <w:tr w14:paraId="35A9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7E713E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8DC6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161F3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江苏速捷模架科技有限公司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0BA9C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无锡市锡山区锡北镇锡港西路107号</w:t>
            </w:r>
          </w:p>
        </w:tc>
      </w:tr>
      <w:tr w14:paraId="40546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0A9B1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7E71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A6376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江阴市源博金属科技有限公司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751AA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江阴市华士镇勤丰路1000号</w:t>
            </w:r>
          </w:p>
        </w:tc>
      </w:tr>
      <w:tr w14:paraId="3DDED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166E78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37EB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E9E9B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无锡海硕精密合金科技有限公司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0B0D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无锡市惠山区钱桥街道金山路17</w:t>
            </w:r>
          </w:p>
        </w:tc>
      </w:tr>
      <w:tr w14:paraId="4853D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B1A45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0BE1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24653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无锡市贝尔特胶带有限公司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C184B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无锡惠山经济开发区惠萃路87号</w:t>
            </w:r>
          </w:p>
        </w:tc>
      </w:tr>
      <w:tr w14:paraId="3AC8C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1AE5DC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0829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64D03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无锡市苏盛汽车部件有限公司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00CD0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无锡市滨湖区青龙山路38号</w:t>
            </w:r>
          </w:p>
        </w:tc>
      </w:tr>
      <w:tr w14:paraId="6BCB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0DDD98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608A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FC1B8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无锡京运通科技有限公司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6F63F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无锡惠山工业转型集聚区（北惠路）</w:t>
            </w:r>
            <w:bookmarkStart w:id="0" w:name="_GoBack"/>
            <w:bookmarkEnd w:id="0"/>
          </w:p>
        </w:tc>
      </w:tr>
    </w:tbl>
    <w:p w14:paraId="67BE5B9F"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 w14:paraId="356D0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 w14:paraId="59EDE01D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江阴市</w:t>
            </w:r>
          </w:p>
        </w:tc>
      </w:tr>
      <w:tr w14:paraId="0AB3D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EA4833B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1FC3EAE2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 w14:paraId="03E464C2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 w14:paraId="461989CA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09E18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F8F45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B2BD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8563C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江阴市博生新材料科技有限公司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4BEE7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江阴临港新城新材料产业园盘龙北路以东、滨江大道北</w:t>
            </w:r>
          </w:p>
        </w:tc>
      </w:tr>
      <w:tr w14:paraId="1A784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A7E6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A895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0798D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江阴市宇维高分子化工有限公司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6FC1F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江阴市月城镇工业园</w:t>
            </w:r>
          </w:p>
        </w:tc>
      </w:tr>
      <w:tr w14:paraId="640B0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C7B68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BA3D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3D957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江阴润玛电子材料股份有限公司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D3D11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江阴市周庄镇欧洲工业园区</w:t>
            </w:r>
          </w:p>
        </w:tc>
      </w:tr>
      <w:tr w14:paraId="33A1C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0087C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14E1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A9161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江阴丰华合成纤维有限公司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7D28C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江阴市周庄镇澄杨路1388号</w:t>
            </w:r>
          </w:p>
        </w:tc>
      </w:tr>
      <w:tr w14:paraId="69620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7B41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A63F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D7A22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江阴凯佑润滑油有限公司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BB01B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江阴市周庄镇长寿永安路242号</w:t>
            </w:r>
          </w:p>
        </w:tc>
      </w:tr>
      <w:tr w14:paraId="07DE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0A657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E844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EE191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江阴市天邦涂料股份有限公司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A113B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江阴市临港新城申港创新村张家垫128号</w:t>
            </w:r>
          </w:p>
        </w:tc>
      </w:tr>
      <w:tr w14:paraId="12823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5BF5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4C36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6D6D3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江苏绿钢涂料有限公司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14ED9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江阴市临港新城利港镇北郭庄村</w:t>
            </w:r>
          </w:p>
        </w:tc>
      </w:tr>
      <w:tr w14:paraId="48965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8A1A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E16E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6F01C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信越（江苏）光棒有限公司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C6972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江苏省江阴市利港镇润华路8号</w:t>
            </w:r>
          </w:p>
        </w:tc>
      </w:tr>
      <w:tr w14:paraId="208BE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0708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BE5F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FA0B4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江阴科玛金属制品有限公司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F4A47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江阴市华士镇工业集中区（环南路）</w:t>
            </w:r>
          </w:p>
        </w:tc>
      </w:tr>
      <w:tr w14:paraId="517E5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9DC8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EFCB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12614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江阴华宏杏荪药业科技有限公司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9D53F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江阴市东盛西路78号</w:t>
            </w:r>
          </w:p>
        </w:tc>
      </w:tr>
      <w:tr w14:paraId="651CC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AAC6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0650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257CC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江阴迪新金属工业有限公司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AF43F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江阴市祝塘永昌工业园区</w:t>
            </w:r>
          </w:p>
        </w:tc>
      </w:tr>
      <w:tr w14:paraId="5B024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F43B8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817C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B3D49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江阴市亿成金属制品有限公司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1A411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江阴市祝塘镇工业集中区B区富庄路</w:t>
            </w:r>
          </w:p>
        </w:tc>
      </w:tr>
      <w:tr w14:paraId="14BC1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EA29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B789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75FFA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江阴市百舸有色金属材料有限公司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04DE5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江阴市祝塘镇云顾路198号</w:t>
            </w:r>
          </w:p>
        </w:tc>
      </w:tr>
      <w:tr w14:paraId="55363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5A70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814E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9A6B7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江阴龙鼎装饰材料有限公司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1C250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江阴市周庄镇长寿路277号</w:t>
            </w:r>
          </w:p>
        </w:tc>
      </w:tr>
      <w:tr w14:paraId="3EFD7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76DD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6D65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ED3E3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江阴市余润长旺铝业有限公司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2A99A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江阴市周庄镇长寿村西张路98号</w:t>
            </w:r>
          </w:p>
        </w:tc>
      </w:tr>
      <w:tr w14:paraId="5399F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E5B2B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F1D1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8C1D4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江阴市南铝铝业科技有限公司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71BBB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江阴市华士镇陆桥张家圩大桥西侧</w:t>
            </w:r>
          </w:p>
        </w:tc>
      </w:tr>
      <w:tr w14:paraId="15A4E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352F9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16BF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8F68A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江阴市新宏达印染机械有限公司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A6F6E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江阴市南闸锡澄路889号</w:t>
            </w:r>
          </w:p>
        </w:tc>
      </w:tr>
      <w:tr w14:paraId="14D72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1C13A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A4E1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55B1B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江阴市博汇机械成套设备有限公司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0466C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江阴市杨宦路3路</w:t>
            </w:r>
          </w:p>
        </w:tc>
      </w:tr>
      <w:tr w14:paraId="5F35A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6913B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80B2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05D3A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双鹏新能源科技（江苏）有限公司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148D4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江阴市利港街道双良路15号</w:t>
            </w:r>
          </w:p>
        </w:tc>
      </w:tr>
      <w:tr w14:paraId="63CE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8D00A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EF49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0DF72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江阴名鸿车顶系统有限公司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B9519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江阴市蟠龙山路12号</w:t>
            </w:r>
          </w:p>
        </w:tc>
      </w:tr>
      <w:tr w14:paraId="1FDA4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6BF1D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F24E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AE194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江阴柚子家居有限公司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5B6DF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江阴市华士镇龙河村顾家88号</w:t>
            </w:r>
          </w:p>
        </w:tc>
      </w:tr>
      <w:tr w14:paraId="0404C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EEDD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8745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6908F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江阴中立工业技术有限公司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77344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江阴市徐霞客镇峭岐公园路23号</w:t>
            </w:r>
          </w:p>
        </w:tc>
      </w:tr>
      <w:tr w14:paraId="0E3CF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88EE0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4819E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B1219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中粮麦芽（江阴）有限公司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9DA53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江阴市萧山路1号</w:t>
            </w:r>
          </w:p>
        </w:tc>
      </w:tr>
      <w:tr w14:paraId="1F875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25BD1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2696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C03C0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江苏吉鑫风能科技股份有限公司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E10D7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江阴市云亭街道那巷路8号</w:t>
            </w:r>
          </w:p>
        </w:tc>
      </w:tr>
      <w:tr w14:paraId="4E2A0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5B000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2AD6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A6FF4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盛合晶微半导体（江阴）有限公司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1E093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江阴市东盛西路9号</w:t>
            </w:r>
          </w:p>
        </w:tc>
      </w:tr>
      <w:tr w14:paraId="1563C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5607D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87DC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0A8FA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江阴市宇宏不锈钢制品有限公司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516D3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江阴市周庄镇世纪大道南段998号</w:t>
            </w:r>
          </w:p>
        </w:tc>
      </w:tr>
      <w:tr w14:paraId="6B82E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A5D9E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DBC4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7762F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江阴市胜尔赛门窗附件有限公司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A6CB5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江阴市周庄镇天虹路31号</w:t>
            </w:r>
          </w:p>
        </w:tc>
      </w:tr>
      <w:tr w14:paraId="7E477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56EFA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DA2B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1CF54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江阴市周庄镇创加五金加工厂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1D35A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江阴市周庄镇倪家巷村洪塔路12号</w:t>
            </w:r>
          </w:p>
        </w:tc>
      </w:tr>
      <w:tr w14:paraId="2213D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91DA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23D2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7A032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江阴旭科机械设备制造有限公司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70A60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江阴市周庄镇长寿云顾路9号</w:t>
            </w:r>
          </w:p>
        </w:tc>
      </w:tr>
      <w:tr w14:paraId="1C47D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24BD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A574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6AD54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江苏欣隆重工科技有限公司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A582C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江阴市申港街道申南村张家桥300-1号</w:t>
            </w:r>
          </w:p>
        </w:tc>
      </w:tr>
      <w:tr w14:paraId="204E7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F5928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2A5A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641C5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江阴市西达彩印包装有限公司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1B495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江阴市申港街道横塘村坝头18号</w:t>
            </w:r>
          </w:p>
        </w:tc>
      </w:tr>
      <w:tr w14:paraId="2C3EF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B589B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1537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70386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江阴巴马热工设备有限公司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17568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江阴市港城大道88-89号</w:t>
            </w:r>
          </w:p>
        </w:tc>
      </w:tr>
      <w:tr w14:paraId="465F2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368A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77A4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7BA0A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江阴东宝服饰有限公司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44F2D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江阴市申港街道振兴路18号</w:t>
            </w:r>
          </w:p>
        </w:tc>
      </w:tr>
      <w:tr w14:paraId="6B40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B4BAB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5A72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68814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江阴盈煊机械装备有限公司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B0020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江阴市申港街道申南村工业路18号</w:t>
            </w:r>
          </w:p>
        </w:tc>
      </w:tr>
      <w:tr w14:paraId="5F628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7FA5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5A0F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2DECB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奇塑科技（江阴）有限公司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DF439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江阴市璜土镇石庄扬子大道68号</w:t>
            </w:r>
          </w:p>
        </w:tc>
      </w:tr>
      <w:tr w14:paraId="31319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359E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E167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0524A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江阴市爱特数码彩印有限公司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306A9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江阴市石庄花港东路15号</w:t>
            </w:r>
          </w:p>
        </w:tc>
      </w:tr>
      <w:tr w14:paraId="5504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E7792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C668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C9005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江阴市虹桥机械制造有限公司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258C6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江阴市夏港街道西城路88号</w:t>
            </w:r>
          </w:p>
        </w:tc>
      </w:tr>
      <w:tr w14:paraId="2BBF3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5213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3CCE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C466E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江阴致昌金属材料有限公司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F1D83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江阴市夏港街道西城路88号</w:t>
            </w:r>
          </w:p>
        </w:tc>
      </w:tr>
      <w:tr w14:paraId="6386D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BDEF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2B60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AD854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江苏汇济包装工业有限公司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4987B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江阴市夏港街道西城路88号</w:t>
            </w:r>
          </w:p>
        </w:tc>
      </w:tr>
      <w:tr w14:paraId="1AF6B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B6B76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0A9A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F904E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江阴市中佳文具发展有限公司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77066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江阴市夏港街道西城路88号</w:t>
            </w:r>
          </w:p>
        </w:tc>
      </w:tr>
      <w:tr w14:paraId="57A3A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EF693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78DE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53A7F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江阴市一英机械制造有限公司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744C2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江阴市镇澄路2016号</w:t>
            </w:r>
          </w:p>
        </w:tc>
      </w:tr>
      <w:tr w14:paraId="32D8F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7B8D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E6D3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5E43D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江苏宁升服装有限公司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ECFC9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江阴市祝塘镇人民南路87号</w:t>
            </w:r>
          </w:p>
        </w:tc>
      </w:tr>
      <w:tr w14:paraId="0C56F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CC25E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774D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DBB1B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江阴安澜服饰有限公司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F727B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江阴市祝塘镇文林朱三房81-2号</w:t>
            </w:r>
          </w:p>
        </w:tc>
      </w:tr>
      <w:tr w14:paraId="649FE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DB3F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1CEF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824A0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江阴贝克服饰有限公司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01A91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江阴市祝塘镇文林华昌路15号</w:t>
            </w:r>
          </w:p>
        </w:tc>
      </w:tr>
      <w:tr w14:paraId="15319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180F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C024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D2A37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江阴市帛美服饰有限公司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6F0FD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江阴市祝塘镇云顾路38号</w:t>
            </w:r>
          </w:p>
        </w:tc>
      </w:tr>
      <w:tr w14:paraId="62B38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AAA6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A765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D6898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江阴迪卡乐装饰材料有限公司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C82C7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江阴市祝塘镇工业园A区(云顾路226号)</w:t>
            </w:r>
          </w:p>
        </w:tc>
      </w:tr>
      <w:tr w14:paraId="09EA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C34A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F8A7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6D817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江苏高科电机有限公司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3A8FF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江阴市祝塘镇建南村环西路东</w:t>
            </w:r>
          </w:p>
        </w:tc>
      </w:tr>
      <w:tr w14:paraId="5E1F0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5219E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8EB8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F8C83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江阴飞鹏针织有限公司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852E4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江阴市祝塘镇新达路11号</w:t>
            </w:r>
          </w:p>
        </w:tc>
      </w:tr>
      <w:tr w14:paraId="24EE5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65D8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0C3B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9A5C8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江阴嘉德瑞乐器有限公司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7EE0A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江阴市祝塘镇石堰村石堰东91号</w:t>
            </w:r>
          </w:p>
        </w:tc>
      </w:tr>
      <w:tr w14:paraId="66193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AABB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E81A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2791D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江阴嘉悦水洗印花有限公司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058C9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江阴市祝塘镇锡文路55号</w:t>
            </w:r>
          </w:p>
        </w:tc>
      </w:tr>
      <w:tr w14:paraId="71D13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DBB06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FC86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FEFFF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江阴三尔设备制造有限公司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B6C72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江阴市青阳镇桐岐里新路25号</w:t>
            </w:r>
          </w:p>
        </w:tc>
      </w:tr>
      <w:tr w14:paraId="3261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6C867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B5BC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8AA92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江阴智迈环境试验设备有限公司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24732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江阴市青阳镇北环路90号</w:t>
            </w:r>
          </w:p>
        </w:tc>
      </w:tr>
      <w:tr w14:paraId="18C4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09B3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328A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47BAC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江阴可菲日化包装有限公司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D6B43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江阴市月城镇卧龙北路52-2号</w:t>
            </w:r>
          </w:p>
        </w:tc>
      </w:tr>
      <w:tr w14:paraId="24D9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0858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45B4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C53C5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江阴市华达涤塑有限公司金洋塑业分公司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60DA1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江阴市徐霞客镇金凤村界石头53号</w:t>
            </w:r>
          </w:p>
        </w:tc>
      </w:tr>
      <w:tr w14:paraId="2CA1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2AEA3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88AE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6E00A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江阴市凯迪轻工机械有限公司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00013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江阴市徐霞客镇峭岐钓岐村峭花路82号</w:t>
            </w:r>
          </w:p>
        </w:tc>
      </w:tr>
      <w:tr w14:paraId="1E2CF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EC9DA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B5B2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F3294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江阴市鑫润冷拉型钢有限公司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C9265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江阴市顾山镇南曹庄村赵家堂9号</w:t>
            </w:r>
          </w:p>
        </w:tc>
      </w:tr>
      <w:tr w14:paraId="0FAB9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2F1E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ADEC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E68E6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无锡君硕纺织品有限公司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C6ABB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江阴市顾山镇云顾路310号-2</w:t>
            </w:r>
          </w:p>
        </w:tc>
      </w:tr>
      <w:tr w14:paraId="23C48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6CCA2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86DA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CC6A9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江阴同澄机械有限公司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5B544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江阴市顾山镇锡张公路892号</w:t>
            </w:r>
          </w:p>
        </w:tc>
      </w:tr>
      <w:tr w14:paraId="4EC1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FA3C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6C82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4D765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江阴市利隆纺织品有限公司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E2129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江阴市长泾镇南国村沈家宕9-1号</w:t>
            </w:r>
          </w:p>
        </w:tc>
      </w:tr>
      <w:tr w14:paraId="2E48A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A2F7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B421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88B3E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江阴市东旺毛纺科技有限公司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B305C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江阴市长泾镇兴园路106号</w:t>
            </w:r>
          </w:p>
        </w:tc>
      </w:tr>
      <w:tr w14:paraId="6971E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63D4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27C7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6CB6A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江阴多维元素纺织有限公司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24409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江阴市顾山镇国东村国东路3号</w:t>
            </w:r>
          </w:p>
        </w:tc>
      </w:tr>
      <w:tr w14:paraId="74CE7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DF88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568F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51EFB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江阴市梵之星毛纺有限公司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FA8D4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江阴市顾山镇北国老锡张路2号</w:t>
            </w:r>
          </w:p>
        </w:tc>
      </w:tr>
      <w:tr w14:paraId="3EB07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F4314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AFD3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6684E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江阴美之源绣品有限公司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F64A0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江阴市顾山镇新龚村新沈路1号</w:t>
            </w:r>
          </w:p>
        </w:tc>
      </w:tr>
      <w:tr w14:paraId="0DC57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88B6D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306F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88439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江阴市帆盛机械有限公司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7A216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江阴市徐霞客镇马镇南绛198号</w:t>
            </w:r>
          </w:p>
        </w:tc>
      </w:tr>
      <w:tr w14:paraId="7E6FF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61B3C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77D5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F98A4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江阴市捷诚服装辅料有限公司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CD5F5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江阴市徐霞客镇阳庄村王安桥王庄上188号</w:t>
            </w:r>
          </w:p>
        </w:tc>
      </w:tr>
      <w:tr w14:paraId="2CA30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830E0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8FD8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AA3C1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江阴市霞龄特种花色纱线有限公司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21119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江阴市徐霞客镇马镇北渚村曾家村130号</w:t>
            </w:r>
          </w:p>
        </w:tc>
      </w:tr>
      <w:tr w14:paraId="0FC26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0B212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F52B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E596E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江阴市鑫牛管业有限公司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CE0F1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江阴市徐霞客镇马镇环镇北路178号</w:t>
            </w:r>
          </w:p>
        </w:tc>
      </w:tr>
      <w:tr w14:paraId="4DA99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97D8E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4DAA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EBDCF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江阴市海江无纺布包装材料有限公司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7699A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江阴市徐霞客镇璜塘须毛路38号</w:t>
            </w:r>
          </w:p>
        </w:tc>
      </w:tr>
      <w:tr w14:paraId="3BE26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2E851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74F0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D0760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江阴市利剑金刚石工磨具有限公司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FFB06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江阴市徐霞客镇璜塘环东路254号</w:t>
            </w:r>
          </w:p>
        </w:tc>
      </w:tr>
      <w:tr w14:paraId="6A13B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53E6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A89E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9EE11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江阴市实益毛纺有限公司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A2C20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璜塘环东路152号</w:t>
            </w:r>
          </w:p>
        </w:tc>
      </w:tr>
      <w:tr w14:paraId="2614E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333F8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DA18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D2A65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无锡百金精密测控有限公司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28A01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江阴市徐霞客镇璜塘须毛路34号</w:t>
            </w:r>
          </w:p>
        </w:tc>
      </w:tr>
      <w:tr w14:paraId="37DD6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D0654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9B34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8C0C9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江苏久为机电科技有限公司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18197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江阴市徐霞客镇璜塘须毛路36号</w:t>
            </w:r>
          </w:p>
        </w:tc>
      </w:tr>
      <w:tr w14:paraId="6D40C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1D57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AD36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1DA1D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江阴市长江羊毛衫厂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ECDBF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江阴市徐霞客镇创业路18号</w:t>
            </w:r>
          </w:p>
        </w:tc>
      </w:tr>
      <w:tr w14:paraId="428F4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9438E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54E8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000FE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江阴市常隆织造有限公司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4A1FC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江阴市徐霞客镇钓岐村潘家村75号</w:t>
            </w:r>
          </w:p>
        </w:tc>
      </w:tr>
      <w:tr w14:paraId="6D97E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AC58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12F6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EEF68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江阴市迪娃制衣有限公司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C0DBA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江阴市徐霞客镇峭花路92号</w:t>
            </w:r>
          </w:p>
        </w:tc>
      </w:tr>
      <w:tr w14:paraId="7D2F6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DDAB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8DB1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9A400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江阴市东辉照明科技有限公司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398F8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江阴市徐霞客镇兴业路17号</w:t>
            </w:r>
          </w:p>
        </w:tc>
      </w:tr>
      <w:tr w14:paraId="23F53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A97A2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FAD9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8B41B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江阴市双林包装箱有限公司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A93D1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江阴市徐霞客镇峭岐黎明村西富贝86号</w:t>
            </w:r>
          </w:p>
        </w:tc>
      </w:tr>
      <w:tr w14:paraId="1E3C4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93FBD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162E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18075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江阴市新桥镇汇程机械加工厂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C79E4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江阴市新桥镇锦源路15号</w:t>
            </w:r>
          </w:p>
        </w:tc>
      </w:tr>
      <w:tr w14:paraId="0884C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A102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3D73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274F4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江阴市东泽精密纵剪有限公司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0B5E4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江阴市新桥镇新华路40号</w:t>
            </w:r>
          </w:p>
        </w:tc>
      </w:tr>
      <w:tr w14:paraId="2F785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37D5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716F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F6740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江阴市澳美毛纺有限公司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02D06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江阴市新桥镇锦园路28号</w:t>
            </w:r>
          </w:p>
        </w:tc>
      </w:tr>
      <w:tr w14:paraId="17A7B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084D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4268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7D3A7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江阴市新桥建新毛纺织厂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53FFB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江阴市新桥镇苏市村苏市桥118号</w:t>
            </w:r>
          </w:p>
        </w:tc>
      </w:tr>
      <w:tr w14:paraId="5B352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2EB66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4D77B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D0943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江阴市新桥文良汽纺厂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2E259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江阴市新桥镇新华路5号</w:t>
            </w:r>
          </w:p>
        </w:tc>
      </w:tr>
      <w:tr w14:paraId="194B5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6B394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CEAF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C0C79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江阴市长乐新科技电源有限公司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F0E9F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江阴市周庄镇长寿工业园区长乐路55号</w:t>
            </w:r>
          </w:p>
        </w:tc>
      </w:tr>
      <w:tr w14:paraId="218C1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074AE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B026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80AD8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江阴市长乐新科技电子有限公司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ED67B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江阴市周庄镇长寿工业园长乐路</w:t>
            </w:r>
          </w:p>
        </w:tc>
      </w:tr>
      <w:tr w14:paraId="65B47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E558C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F577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4F770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江阴海纳投资有限公司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E0C2D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江阴市周庄镇严下场路77号</w:t>
            </w:r>
          </w:p>
        </w:tc>
      </w:tr>
      <w:tr w14:paraId="77167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A7FD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534D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44A28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江阴市飞康箱包有限公司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24D99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江阴市周庄镇东林村白峰路5号</w:t>
            </w:r>
          </w:p>
        </w:tc>
      </w:tr>
      <w:tr w14:paraId="53D9B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C353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7D9E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59F75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江阴市乐腾电器有限公司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16071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江阴市周庄镇长乐村长乐路85号</w:t>
            </w:r>
          </w:p>
        </w:tc>
      </w:tr>
      <w:tr w14:paraId="2AB97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E89ED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5E46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125D8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江阴市明达染整有限公司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A1347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江阴市周庄镇周西村龙腾路</w:t>
            </w:r>
          </w:p>
        </w:tc>
      </w:tr>
      <w:tr w14:paraId="0012B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D6F3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409C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56976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江阴市正华包装材料有限公司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144B1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江阴市周庄镇周庄村卢巷里1-15号</w:t>
            </w:r>
          </w:p>
        </w:tc>
      </w:tr>
      <w:tr w14:paraId="4DA9D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73FEA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369C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38B77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江阴市盛安纸制品有限公司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552AF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江阴市周庄镇宏惠路6号</w:t>
            </w:r>
          </w:p>
        </w:tc>
      </w:tr>
      <w:tr w14:paraId="1BB58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A5D23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B2A2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DA9DD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江阴喜锦机械设备有限公司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858AF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江阴市周庄镇宗言村庙墩路199号</w:t>
            </w:r>
          </w:p>
        </w:tc>
      </w:tr>
      <w:tr w14:paraId="1E987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04000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FA54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2E5AF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江阴耀源塑业有限公司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863A9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江阴市周庄镇长寿永盛路219号</w:t>
            </w:r>
          </w:p>
        </w:tc>
      </w:tr>
      <w:tr w14:paraId="0F93E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3FA4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BDD1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0BA1F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江苏百恒节能科技有限公司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3F545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江阴市华士镇红旗路31号</w:t>
            </w:r>
          </w:p>
        </w:tc>
      </w:tr>
      <w:tr w14:paraId="32329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95DD3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8D93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B480E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江阴爱康金属科技有限公司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21622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江阴市华士镇勤丰路1015号</w:t>
            </w:r>
          </w:p>
        </w:tc>
      </w:tr>
      <w:tr w14:paraId="3B0C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C8F2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1A96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9CE4C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江阴利阳纺织有限公司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10CCE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江阴市华士镇向阳村向阳路1-2号</w:t>
            </w:r>
          </w:p>
        </w:tc>
      </w:tr>
      <w:tr w14:paraId="61A76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5DA1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01B4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B700C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江阴市方舟印花纺织品有限公司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701E8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江阴市华士镇民企一路25号</w:t>
            </w:r>
          </w:p>
        </w:tc>
      </w:tr>
      <w:tr w14:paraId="1CEC6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AD32C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E4DC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5AEA9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江阴市达越无纺布有限公司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0C636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江阴市华士镇海达路88号</w:t>
            </w:r>
          </w:p>
        </w:tc>
      </w:tr>
      <w:tr w14:paraId="16C6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27B1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36C7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95D8B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江阴市龙之梦纺织有限公司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0C49D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江阴市华士镇勤丰路1005号</w:t>
            </w:r>
          </w:p>
        </w:tc>
      </w:tr>
      <w:tr w14:paraId="5C78B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631EC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88F6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E5FEE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江阴市璜土晓中机械厂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1AB57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江阴市璜土镇北路4号</w:t>
            </w:r>
          </w:p>
        </w:tc>
      </w:tr>
      <w:tr w14:paraId="4D058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FDBB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BD57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0F935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江阴市江佳厨房设备有限公司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5A8C1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江阴市璜土迎宾东路72号</w:t>
            </w:r>
          </w:p>
        </w:tc>
      </w:tr>
      <w:tr w14:paraId="6780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3970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B380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0C945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江阴市新拓模具有限公司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B917D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江阴市璜土镇中村路13号</w:t>
            </w:r>
          </w:p>
        </w:tc>
      </w:tr>
      <w:tr w14:paraId="67DB6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A76A6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91D1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BFAA2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江阴市煜明船舶机械有限公司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B9B72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江阴市璜土镇芦墩村前五市119号</w:t>
            </w:r>
          </w:p>
        </w:tc>
      </w:tr>
      <w:tr w14:paraId="7857C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92C4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53FC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50909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深圳市嘉友智控科技股份有限公司江苏分公司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1E912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江阴市璜土镇璜石路89号北门</w:t>
            </w:r>
          </w:p>
        </w:tc>
      </w:tr>
      <w:tr w14:paraId="0E90B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86AB5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0BDB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49477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塔伯阀门股份有限公司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B5325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江阴市璜土镇澄常工业园西贯路2号</w:t>
            </w:r>
          </w:p>
        </w:tc>
      </w:tr>
      <w:tr w14:paraId="3482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938D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61CA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803B4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常州光舒光伏材料有限公司江阴分公司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3B3FF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江阴市璜土镇镇北路7-6号</w:t>
            </w:r>
          </w:p>
        </w:tc>
      </w:tr>
      <w:tr w14:paraId="2ABBA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F308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E15C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C5C6C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江苏百年鑫乐纺织科技有限公司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EC1CD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江阴市璜土镇北湖西村华庄2号</w:t>
            </w:r>
          </w:p>
        </w:tc>
      </w:tr>
      <w:tr w14:paraId="53798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1013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265E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6D872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江苏诚塑源机械科技有限公司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C6982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江阴市璜土镇高栗村山下头13-1号</w:t>
            </w:r>
          </w:p>
        </w:tc>
      </w:tr>
      <w:tr w14:paraId="753F8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19984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FCFF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704AB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江苏大钢智能装备有限公司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2F17F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江阴市璜土镇黄金南路小后村28号</w:t>
            </w:r>
          </w:p>
        </w:tc>
      </w:tr>
      <w:tr w14:paraId="1CB15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AAF3B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74A3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70944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江苏旌凯中科超导高技术有限公司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4319D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1027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BC5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31351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214B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3C7AF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江苏宜宝设备制造有限公司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50E71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江阴市月城镇锡澄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F1BD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58FF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1027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B8BA2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江阴大气汽车附件有限公司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0DBE1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江阴市月城镇北环路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E2A1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2833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60B8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2ACE3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江阴格华新型建材有限公司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3FE0A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江阴市月城镇黄港路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FC79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300C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40EA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8B0C5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江阴顾氏制绳有限公司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4D612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江阴市月城镇卧龙北街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E8E8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4F29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3CA6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F58E5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江阴亨利文教用品有限公司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31BF6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2C50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4C3A0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61FF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764F5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江阴华昌印刷包装有限公司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0AB0E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江阴市月城镇马圩南路38号</w:t>
            </w:r>
          </w:p>
        </w:tc>
      </w:tr>
      <w:tr w14:paraId="072B9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46BC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C3FA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215A2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江阴倍思达重工机械有限公司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6C276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962B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BE2E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0B40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BE5B9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无锡市缦凡线业有限公司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A8E8C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1112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DC24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8F7A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1CB6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8C7ED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江阴市华鑫房屋彩板有限公司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E0257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江阴市青阳镇锡澄路1313号</w:t>
            </w:r>
          </w:p>
        </w:tc>
      </w:tr>
      <w:tr w14:paraId="008C5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DEFA7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49272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D3E30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江阴市开源热处理有限公司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1012C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江阴市青阳镇圣杨路7号</w:t>
            </w:r>
          </w:p>
        </w:tc>
      </w:tr>
      <w:tr w14:paraId="7A02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CD33F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4ACF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FE7D0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江阴市星海塑业有限公司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7064F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江阴市青阳镇工业园区北区A-1区</w:t>
            </w:r>
          </w:p>
        </w:tc>
      </w:tr>
      <w:tr w14:paraId="41F8C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DB04B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86C3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7D5B9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江阴吉爱倍万达精工有限公司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53D81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江阴市青阳镇振阳路20号</w:t>
            </w:r>
          </w:p>
        </w:tc>
      </w:tr>
      <w:tr w14:paraId="666F5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D1EB5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0B7C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9B468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江阴市佳泽包装材料有限公司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58CCB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江阴市青阳镇锡澄路1319号-6号</w:t>
            </w:r>
          </w:p>
        </w:tc>
      </w:tr>
      <w:tr w14:paraId="1C8C7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93A2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EEF3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C62E6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江阴瑞兴塑料玻璃制品有限公司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CEF27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江阴市青阳镇工业园区圣杨路17号</w:t>
            </w:r>
          </w:p>
        </w:tc>
      </w:tr>
      <w:tr w14:paraId="601A7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DE03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3681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4746A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江阴市兴盛纸业有限公司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7AB0F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江阴市青阳镇振阳路15-2号</w:t>
            </w:r>
          </w:p>
        </w:tc>
      </w:tr>
      <w:tr w14:paraId="10067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8B90E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5A76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BF6F4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江阴市鑫柯特复合材料科技有限公司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CE192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江阴市青阳镇圣杨路25号</w:t>
            </w:r>
          </w:p>
        </w:tc>
      </w:tr>
      <w:tr w14:paraId="68FBA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101F7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E231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F6812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江阴市林杰塑胶有限公司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F4F25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江阴市青阳镇圣杨路15号</w:t>
            </w:r>
          </w:p>
        </w:tc>
      </w:tr>
      <w:tr w14:paraId="251BD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9779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6CA1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898B1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无锡云天汽车配件有限公司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474E5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江阴市青阳镇工业园C－3区</w:t>
            </w:r>
          </w:p>
        </w:tc>
      </w:tr>
      <w:tr w14:paraId="0AA62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7F8E5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067D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CCFF0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江阴华天汽车零部件有限公司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B62C8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江阴市青阳镇桐前路80号</w:t>
            </w:r>
          </w:p>
        </w:tc>
      </w:tr>
      <w:tr w14:paraId="36024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58A0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F0AA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0058C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江阴俊逸塑料制品有限公司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274F2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江阴市青阳镇青盛路5号</w:t>
            </w:r>
          </w:p>
        </w:tc>
      </w:tr>
      <w:tr w14:paraId="390FF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83B4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D58B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E6D03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江阴克凡金属实业有限公司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47C13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江阴市青阳镇锡澄路1571号</w:t>
            </w:r>
          </w:p>
        </w:tc>
      </w:tr>
      <w:tr w14:paraId="6DEDE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9612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CB24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DD92F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江阴市丰禾汽车零部件有限公司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B76E8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江阴市青阳镇锡澄路1538号</w:t>
            </w:r>
          </w:p>
        </w:tc>
      </w:tr>
      <w:tr w14:paraId="1E58D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050E9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7DE3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9A28D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江阴市乐美塑业有限公司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2E04E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江阴市青阳镇桐安路153号</w:t>
            </w:r>
          </w:p>
        </w:tc>
      </w:tr>
      <w:tr w14:paraId="72ECC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523F7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3DAB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44395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江阴市龙锴塑料制品有限公司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A5B0C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江阴市青阳镇闵普路5-7号</w:t>
            </w:r>
          </w:p>
        </w:tc>
      </w:tr>
      <w:tr w14:paraId="5DA27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35CD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65C9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EC8F1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江阴市美华日化包装有限公司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C9410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江阴市青阳镇邓阳工业园</w:t>
            </w:r>
          </w:p>
        </w:tc>
      </w:tr>
      <w:tr w14:paraId="7DE2F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9DA43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9A14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B9204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江阴市大禹金属科技有限公司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11CA4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江阴市长泾镇和平村王家宕58号</w:t>
            </w:r>
          </w:p>
        </w:tc>
      </w:tr>
      <w:tr w14:paraId="16DF3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3BCBB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1A29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03FC6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江阴市震宇塑料制品有限公司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1981D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江阴市长泾镇和平村夏家巷6号</w:t>
            </w:r>
          </w:p>
        </w:tc>
      </w:tr>
      <w:tr w14:paraId="27181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6DBCE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DE59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34E8F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江阴市长泾兴源木制品加工厂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FA297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江阴市长泾镇河塘长青路83号</w:t>
            </w:r>
          </w:p>
        </w:tc>
      </w:tr>
      <w:tr w14:paraId="067BD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67AD7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FBCE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6A137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茂智智能科技（无锡）有限公司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84D39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江阴市长泾镇河塘中心街27-11号</w:t>
            </w:r>
          </w:p>
        </w:tc>
      </w:tr>
      <w:tr w14:paraId="06CE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FA878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66CF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89EE0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无锡盛宏机床有限公司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63154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江阴市长泾镇长东村汤村桥76-5号</w:t>
            </w:r>
          </w:p>
        </w:tc>
      </w:tr>
      <w:tr w14:paraId="0EF02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1AD4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4ACA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EAA8D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江阴市金泰纺织面料有限公司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A1BA7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江阴市长泾镇工业园北区91号-5</w:t>
            </w:r>
          </w:p>
        </w:tc>
      </w:tr>
      <w:tr w14:paraId="37000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C437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1F7E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06F8C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江阴市长泾东来纺织品有限公司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FDB1C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江阴市长泾镇长兴路2号</w:t>
            </w:r>
          </w:p>
        </w:tc>
      </w:tr>
      <w:tr w14:paraId="37DD1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28FB7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0877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E8FB2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江阴梦想针织有限公司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DD038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江阴市长泾镇蒲市村北施村168号</w:t>
            </w:r>
          </w:p>
        </w:tc>
      </w:tr>
      <w:tr w14:paraId="2BF5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8CC08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80AD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BED73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江阴市盛伟印刷包装有限公司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F6864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江阴市长泾镇工业园A区</w:t>
            </w:r>
          </w:p>
        </w:tc>
      </w:tr>
      <w:tr w14:paraId="3F9DA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7152D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5F9D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7BCAC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江阴市恒达车辆配件有限公司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FBD28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江阴市长泾镇工业集中点南区</w:t>
            </w:r>
          </w:p>
        </w:tc>
      </w:tr>
      <w:tr w14:paraId="59A45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BFBEE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E176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84267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江阴市中淦纱业有限公司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C5B13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江阴市长泾镇兴园路131号</w:t>
            </w:r>
          </w:p>
        </w:tc>
      </w:tr>
      <w:tr w14:paraId="10FA6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6AD2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6D12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C50E2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江阴市长泾天诚金属构件厂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17345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江阴市长泾镇长东村顾家巷路里</w:t>
            </w:r>
          </w:p>
        </w:tc>
      </w:tr>
      <w:tr w14:paraId="2B527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010F2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2FFE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0B910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江阴市长泾康安倒筒厂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88767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江阴市长泾镇蒲市村北施158号</w:t>
            </w:r>
          </w:p>
        </w:tc>
      </w:tr>
      <w:tr w14:paraId="44465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361D6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5692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1B488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无锡邦舵服饰有限公司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75816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江阴市长泾镇沿河路3号</w:t>
            </w:r>
          </w:p>
        </w:tc>
      </w:tr>
      <w:tr w14:paraId="2625F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8DD92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5C83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249BF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江阴市金福包装制品有限公司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C75C5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江阴市顾山镇新龚村顾西路12号</w:t>
            </w:r>
          </w:p>
        </w:tc>
      </w:tr>
      <w:tr w14:paraId="1574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3C3D6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62DC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0FEE0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江阴市利美达彩印有限公司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8F2CC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江阴市顾山镇赤岸村顾家堂35号</w:t>
            </w:r>
          </w:p>
        </w:tc>
      </w:tr>
      <w:tr w14:paraId="44DEF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2FDF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32856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9630D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江阴恩泰服饰有限公司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D2440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江阴市顾山镇新龚村华源路89号</w:t>
            </w:r>
          </w:p>
        </w:tc>
      </w:tr>
      <w:tr w14:paraId="28443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622AC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4793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38708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江阴科纳精密制造有限公司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7BD6A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江阴市顾山镇新龚村华源路88号</w:t>
            </w:r>
          </w:p>
        </w:tc>
      </w:tr>
      <w:tr w14:paraId="0B25F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AF7EB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756F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FCDB6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江阴海志包装机械有限公司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F9318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江阴市顾山镇南曹庄村水平路1号</w:t>
            </w:r>
          </w:p>
        </w:tc>
      </w:tr>
      <w:tr w14:paraId="4ACCD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D0FD9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8B9B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3DEF7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无锡泰利昌精密机械有限公司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B9ACA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江阴市顾山镇顾山社区锡张路88号</w:t>
            </w:r>
          </w:p>
        </w:tc>
      </w:tr>
      <w:tr w14:paraId="1D0D3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3E36B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46B0D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5D9E9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江苏澄江机械制造股份有限公司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85E0D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江阴市顾山镇锡张路768号</w:t>
            </w:r>
          </w:p>
        </w:tc>
      </w:tr>
      <w:tr w14:paraId="025AF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F4FF6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8939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48C31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江阴市北国财茂制线厂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01198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江阴市顾山镇东岐村冯家堂2-1号</w:t>
            </w:r>
          </w:p>
        </w:tc>
      </w:tr>
      <w:tr w14:paraId="18156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24090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A9B9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8D410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江阴市北国创新彩印包装厂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C7F87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江阴市顾山镇解放村老锡张路178号</w:t>
            </w:r>
          </w:p>
        </w:tc>
      </w:tr>
      <w:tr w14:paraId="53729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45348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AD67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BFAB1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江阴市展绮服饰有限公司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1BD93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江阴市顾山镇赤岸村邓东路8号</w:t>
            </w:r>
          </w:p>
        </w:tc>
      </w:tr>
      <w:tr w14:paraId="692E2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42F8C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3820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33F23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江阴市振通机械有限公司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EDA27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江阴市顾山镇国南村老锡张路128号</w:t>
            </w:r>
          </w:p>
        </w:tc>
      </w:tr>
      <w:tr w14:paraId="14690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CD39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AA15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53C9B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惠山区堰桥李建锋机械加工厂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6F23D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江阴市祝塘镇五福村西毛庄58号</w:t>
            </w:r>
          </w:p>
        </w:tc>
      </w:tr>
      <w:tr w14:paraId="1E276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DCF6D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1169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D0566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江阴市文林雅霖服饰厂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CDF91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江阴市祝塘镇文林文南路111号</w:t>
            </w:r>
          </w:p>
        </w:tc>
      </w:tr>
      <w:tr w14:paraId="55B26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45AE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550B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CA174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江阴市大洋船舶用品有限公司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3FBE0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江阴市祝塘镇富顺村钮巷上1号</w:t>
            </w:r>
          </w:p>
        </w:tc>
      </w:tr>
      <w:tr w14:paraId="1DDE4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B75E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60AB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35ABE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江阴众思创纺织品有限公司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1E117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江阴市祝塘镇华昌路16号</w:t>
            </w:r>
          </w:p>
        </w:tc>
      </w:tr>
      <w:tr w14:paraId="2B6A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C29E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483C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A9DAA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江阴市龙天机械科技有限公司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E70D3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江阴市祝塘镇钱圩路6号</w:t>
            </w:r>
          </w:p>
        </w:tc>
      </w:tr>
      <w:tr w14:paraId="537B6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0555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92AB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F8934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江阴市峰源针织有限公司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D22F7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江阴市祝塘镇五福村西毛庄57号</w:t>
            </w:r>
          </w:p>
        </w:tc>
      </w:tr>
      <w:tr w14:paraId="77FDF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CA6E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4E62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F07AF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江阴苏尚美装饰材料有限公司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E3C09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江阴市祝塘镇五福村马家村171-1号</w:t>
            </w:r>
          </w:p>
        </w:tc>
      </w:tr>
      <w:tr w14:paraId="51009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CAD57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0F3A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EA423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江阴市江诚机械有限公司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98FD8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江阴市祝塘镇祝璜路288号</w:t>
            </w:r>
          </w:p>
        </w:tc>
      </w:tr>
      <w:tr w14:paraId="6206A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4AB6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A307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CF90B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江阴市通达机械设备有限公司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35800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江阴市祝塘镇祝璜路25号</w:t>
            </w:r>
          </w:p>
        </w:tc>
      </w:tr>
      <w:tr w14:paraId="10A5A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73E7A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B4EB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4EE04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江阴华歌服饰有限公司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F31AC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江阴市祝塘镇富民路5号</w:t>
            </w:r>
          </w:p>
        </w:tc>
      </w:tr>
      <w:tr w14:paraId="7ABBE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C69BF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0EE1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BB4CC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江阴市君瑞针织有限公司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53D9E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江阴市祝塘镇新圩路19号</w:t>
            </w:r>
          </w:p>
        </w:tc>
      </w:tr>
      <w:tr w14:paraId="18F04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2EAC8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E796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B5D98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江阴市恒通印务有限公司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FBC02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江阴市祝塘镇包家新村67-2号</w:t>
            </w:r>
          </w:p>
        </w:tc>
      </w:tr>
      <w:tr w14:paraId="5F391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D117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E8B3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C197F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江阴瑞丰仪表电器元件有限公司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E5707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江阴市澄江街道澄山路255号</w:t>
            </w:r>
          </w:p>
        </w:tc>
      </w:tr>
      <w:tr w14:paraId="25725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4495E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2250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3C493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江阴建都石材有限公司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591A0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江阴市澄江街道澄山路265号</w:t>
            </w:r>
          </w:p>
        </w:tc>
      </w:tr>
      <w:tr w14:paraId="2AA10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126E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7C83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352F0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江阴航博机械制造有限公司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9D34A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江阴市澄江街道澄山路188号</w:t>
            </w:r>
          </w:p>
        </w:tc>
      </w:tr>
      <w:tr w14:paraId="60531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AA952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5144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4FE91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江阴市沪江纺织机械有限公司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C14BC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江阴市澄江街道西桥路28号</w:t>
            </w:r>
          </w:p>
        </w:tc>
      </w:tr>
      <w:tr w14:paraId="363E6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CCCAE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0663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11D9E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江阴市欣亮机械附件有限公司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12F7C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江阴市澄江街道西桥路28号</w:t>
            </w:r>
          </w:p>
        </w:tc>
      </w:tr>
      <w:tr w14:paraId="0314A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0E75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28E9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20297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江阴正业装备科技有限公司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6F965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江阴市城东街道蟠龙山路139号</w:t>
            </w:r>
          </w:p>
        </w:tc>
      </w:tr>
      <w:tr w14:paraId="56E1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17D9E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5FF5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61D48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江阴德力激光设备有限公司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DE786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江阴市城东街道金山路201号数码港C座一楼</w:t>
            </w:r>
          </w:p>
        </w:tc>
      </w:tr>
      <w:tr w14:paraId="35444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6C12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C835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93F6E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江阴卡斯蒂尔系统门窗有限公司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E64B0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江阴市城东街道金石路256号</w:t>
            </w:r>
          </w:p>
        </w:tc>
      </w:tr>
      <w:tr w14:paraId="25BB5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329BF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BA7F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56DD5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江阴铭洋装备科技有限公司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0E68B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江阴市城东街道萧山路55号</w:t>
            </w:r>
          </w:p>
        </w:tc>
      </w:tr>
      <w:tr w14:paraId="77CA9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E0F07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18A0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63F5E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江阴市滨江热处理有限公司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783AF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江阴市城东街道蟠龙山路39号</w:t>
            </w:r>
          </w:p>
        </w:tc>
      </w:tr>
      <w:tr w14:paraId="5025D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42ED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71D8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A0A22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江阴海陆高压管件有限公司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D8084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江阴市城东街道金石路777号</w:t>
            </w:r>
          </w:p>
        </w:tc>
      </w:tr>
      <w:tr w14:paraId="609A8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45880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F5A7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F1F91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江阴市宏博机械科技有限公司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7BB5B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江阴市城东街道蟠龙山路258号</w:t>
            </w:r>
          </w:p>
        </w:tc>
      </w:tr>
      <w:tr w14:paraId="00F4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CD8E1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9000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C8D94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江阴市力力机械设备有限公司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9367B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江阴市城东街道城东街道山观金山路168号</w:t>
            </w:r>
          </w:p>
        </w:tc>
      </w:tr>
      <w:tr w14:paraId="7AD84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61FE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D183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CBC82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江阴市组合机床有限公司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A476C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江阴市城东街道山观南街20号</w:t>
            </w:r>
          </w:p>
        </w:tc>
      </w:tr>
      <w:tr w14:paraId="4D339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03CA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975B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35ACE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江阴市演满机电设备有限公司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D17A1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江阴市城东街道蟠龙山路25号</w:t>
            </w:r>
          </w:p>
        </w:tc>
      </w:tr>
      <w:tr w14:paraId="5026B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046C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2CB7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78C9C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无锡伟邦变压器制造有限公司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90AA9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江阴市南闸街道开南路19号</w:t>
            </w:r>
          </w:p>
        </w:tc>
      </w:tr>
      <w:tr w14:paraId="50E2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E9A9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7FF3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B10FB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江苏江阴市江豚泵业有限公司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A3181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江阴市南闸街道观山村东盟工业园区东盟路11号</w:t>
            </w:r>
          </w:p>
        </w:tc>
      </w:tr>
      <w:tr w14:paraId="3983F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740A2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0F58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59463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江阴市城南预制构件有限公司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46500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江阴市南闸街道涂镇村任前头2号</w:t>
            </w:r>
          </w:p>
        </w:tc>
      </w:tr>
      <w:tr w14:paraId="4A5F1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D9845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AD71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69B87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江阴市远东彩印包装厂有限公司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0068C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江阴市南闸街道锡澄路288号</w:t>
            </w:r>
          </w:p>
        </w:tc>
      </w:tr>
      <w:tr w14:paraId="6A48A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8A48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96C8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4ABBA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江阴海坤精工机械制造有限公司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7C443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江阴市南闸街道工农路28号</w:t>
            </w:r>
          </w:p>
        </w:tc>
      </w:tr>
      <w:tr w14:paraId="79981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4CF1D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0B33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E20B7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江阴市云亭双利木制品加工厂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36BC4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江阴市云亭街道黄玉台村112号</w:t>
            </w:r>
          </w:p>
        </w:tc>
      </w:tr>
      <w:tr w14:paraId="1C63C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98B0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8E70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F8037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江阴市九号智能科技有限公司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F40D1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江阴市云亭街道澄杨路538号</w:t>
            </w:r>
          </w:p>
        </w:tc>
      </w:tr>
      <w:tr w14:paraId="34464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D7C50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3E8F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3714F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江阴市久胜机械有限公司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F0DF2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江阴市云亭街道大园里路13-1号</w:t>
            </w:r>
          </w:p>
        </w:tc>
      </w:tr>
      <w:tr w14:paraId="35BC7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6BF70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BF5F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F4DD4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江阴峻峰纺织有限公司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B73D7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江阴市云亭街道那巷路39号</w:t>
            </w:r>
          </w:p>
        </w:tc>
      </w:tr>
      <w:tr w14:paraId="0FFD5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B5B66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BAAB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F22F7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江阴市利特嘉机械设备制造有限公司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D57DF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江阴市云亭街道那巷路43号</w:t>
            </w:r>
          </w:p>
        </w:tc>
      </w:tr>
      <w:tr w14:paraId="14488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5E3E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E300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5239C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江阴市睿隆纺织有限公司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2CA4D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江阴市云亭街道云新路520号</w:t>
            </w:r>
          </w:p>
        </w:tc>
      </w:tr>
      <w:tr w14:paraId="4D8AB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00964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903F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61814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江阴市特铭通用机械有限公司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A4D4F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江阴市云亭街道那巷路45号</w:t>
            </w:r>
          </w:p>
        </w:tc>
      </w:tr>
      <w:tr w14:paraId="42D09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6D853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0EE9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3A2C0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江阴市联晟食品有限公司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D9F30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江阴市云亭街道建设路60号</w:t>
            </w:r>
          </w:p>
        </w:tc>
      </w:tr>
      <w:tr w14:paraId="09DBA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B14D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D77E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538BE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江阴市金纳纺织有限公司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DE5A7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江阴市云亭街道长山大道268号</w:t>
            </w:r>
          </w:p>
        </w:tc>
      </w:tr>
      <w:tr w14:paraId="7C5EF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88A4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5624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D1666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江阴市云亭街道腾锦日用品百货商行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C77C9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江阴市云亭街道季庄北路24号</w:t>
            </w:r>
          </w:p>
        </w:tc>
      </w:tr>
      <w:tr w14:paraId="1368C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12CEB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1AC4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E1C89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江阴市云亭缘景烟花爆竹专卖店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06F05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江阴市云亭街道绿城新天地40号</w:t>
            </w:r>
          </w:p>
        </w:tc>
      </w:tr>
      <w:tr w14:paraId="6F4AB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1817A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F40D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51ECF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江阴市云亭街道好韵百货商行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01B4F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江阴市云亭街道云新东路80号</w:t>
            </w:r>
          </w:p>
        </w:tc>
      </w:tr>
      <w:tr w14:paraId="59F9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F96A2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787F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A6D8C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江阴市澄南锦卓门窗加工厂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0D292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江阴市夏港街道镇澄路85号</w:t>
            </w:r>
          </w:p>
        </w:tc>
      </w:tr>
      <w:tr w14:paraId="50EFE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F89A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FAD3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4DF20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江阴百田机械制造有限公司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4DE36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江阴市夏港街道景联路38号</w:t>
            </w:r>
          </w:p>
        </w:tc>
      </w:tr>
      <w:tr w14:paraId="16B40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44B4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D094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44A25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江阴市鼎鼎包装材料有限公司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23EF1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江阴市夏港街道普惠村刘毕埭58-1号</w:t>
            </w:r>
          </w:p>
        </w:tc>
      </w:tr>
      <w:tr w14:paraId="7F807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9B8A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98A2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AC410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江苏神州万隆节能环保科技有限公司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22767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江阴市夏港街道静堂里8号</w:t>
            </w:r>
          </w:p>
        </w:tc>
      </w:tr>
      <w:tr w14:paraId="171AA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999CC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6522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BAF99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江阴泓阳科技有限公司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61A6F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江阴市夏港街道西城路2号</w:t>
            </w:r>
          </w:p>
        </w:tc>
      </w:tr>
      <w:tr w14:paraId="3DDB6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2BAC0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C4C4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3D4B8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江阴佳桓针织有限公司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C1163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江阴市夏港街道三元村88号</w:t>
            </w:r>
          </w:p>
        </w:tc>
      </w:tr>
      <w:tr w14:paraId="3278A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F8E6A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AB79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77680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江阴市建宏塑料制品有限公司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5C843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江阴市夏港街道镇澄路371号</w:t>
            </w:r>
          </w:p>
        </w:tc>
      </w:tr>
      <w:tr w14:paraId="68314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5DF1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D7DD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0714D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江阴达工机电设备有限公司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3E63F3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江阴市夏港街道街南33号</w:t>
            </w:r>
          </w:p>
        </w:tc>
      </w:tr>
      <w:tr w14:paraId="55FF9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199A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3B8C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148A7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江阴市奥朗迪服饰有限公司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8F161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江阴市夏港街道镇澄路883号</w:t>
            </w:r>
          </w:p>
        </w:tc>
      </w:tr>
      <w:tr w14:paraId="0987F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0FCB4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09E7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F76AB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江苏硕驰金属科技有限公司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BB683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江阴市申港街道亚包大道125号</w:t>
            </w:r>
          </w:p>
        </w:tc>
      </w:tr>
      <w:tr w14:paraId="5BD93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20508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25B4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3B8CA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江阴市伟裕金属制品有限公司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92FDB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江阴市申港街道滨江西路639号</w:t>
            </w:r>
          </w:p>
        </w:tc>
      </w:tr>
      <w:tr w14:paraId="18444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69A57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F4D7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3F719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江阴市忱屹机械有限公司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077F7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江阴市申港街道镇东路428号</w:t>
            </w:r>
          </w:p>
        </w:tc>
      </w:tr>
      <w:tr w14:paraId="67AE2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68227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E4F8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4C48A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江阴力牌金属制品有限公司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7EBD1E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江阴市申港街道镇澄路1978号</w:t>
            </w:r>
          </w:p>
        </w:tc>
      </w:tr>
      <w:tr w14:paraId="4A187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3D8B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5EB4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F918B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埃客环境（江苏）有限公司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E1707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江阴市申港街道亚包大道128-1号</w:t>
            </w:r>
          </w:p>
        </w:tc>
      </w:tr>
      <w:tr w14:paraId="03D62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E9780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C746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54A3D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海顿（无锡）金刚石钻头有限公司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2364A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江阴市申港街道镇澄路1035号6号车间</w:t>
            </w:r>
          </w:p>
        </w:tc>
      </w:tr>
      <w:tr w14:paraId="2DD25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3A416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33D6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4A4E9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江苏华达医疗器械有限公司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3C893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江阴市申港街道亚包大道95号</w:t>
            </w:r>
          </w:p>
        </w:tc>
      </w:tr>
      <w:tr w14:paraId="2B97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7785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CAD9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87A18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江阴宝龙金属实业有限公司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B76A9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江阴市申港街道申南村张家桥293号</w:t>
            </w:r>
          </w:p>
        </w:tc>
      </w:tr>
      <w:tr w14:paraId="568F5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36889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759B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69ED18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众友汇金属制品（江阴）有限公司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33AD2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江阴市申港街道张家桥291号</w:t>
            </w:r>
          </w:p>
        </w:tc>
      </w:tr>
      <w:tr w14:paraId="7E30B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9D248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71F0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467DA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江阴富诚机械科技有限公司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DB00A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江阴市申港街道申南村前河村3-1号</w:t>
            </w:r>
          </w:p>
        </w:tc>
      </w:tr>
      <w:tr w14:paraId="199D3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6C735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FFD7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D6340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江阴华晓包装箱有限公司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A100E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江阴市申港街道镇澄路1500-1号</w:t>
            </w:r>
          </w:p>
        </w:tc>
      </w:tr>
      <w:tr w14:paraId="2AD78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F11CD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894F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AC601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江阴日佳建材有限公司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1934F1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江阴市利港街道苍山村梅家村7号</w:t>
            </w:r>
          </w:p>
        </w:tc>
      </w:tr>
      <w:tr w14:paraId="61311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6773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ACF9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4C81EA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江阴市西石桥坤垚机械厂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66C64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江阴市利港街道苍山村梅家村7号</w:t>
            </w:r>
          </w:p>
        </w:tc>
      </w:tr>
      <w:tr w14:paraId="4E05F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45D5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BE84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BA6AE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江阴市华玖工程机械有限公司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5351E1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江阴市利港街道镇澄路2532号</w:t>
            </w:r>
          </w:p>
        </w:tc>
      </w:tr>
      <w:tr w14:paraId="67216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54A92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9306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781677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江阴市锦佑天机械制造有限公司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E4372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江阴市利港街道镇澄路2532号</w:t>
            </w:r>
          </w:p>
        </w:tc>
      </w:tr>
      <w:tr w14:paraId="41EC0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F85CF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9491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3448F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江阴蓝奥机械配件有限公司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07FCB4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江阴市利港街道苍墩路85-1号</w:t>
            </w:r>
          </w:p>
        </w:tc>
      </w:tr>
      <w:tr w14:paraId="314D0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139D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50F8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291575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江阴市滨凯机械厂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7D10C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江阴市利港街道龙港路11号</w:t>
            </w:r>
          </w:p>
        </w:tc>
      </w:tr>
      <w:tr w14:paraId="39BF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3F412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13C6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53C741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江阴市利港博翼机械厂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EC0AA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江阴市利港街道龙港路10号</w:t>
            </w:r>
          </w:p>
        </w:tc>
      </w:tr>
      <w:tr w14:paraId="167AE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0D793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0E10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3E9E54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江阴市智圣金属制品有限公司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D57CA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江阴市利港街道前横1-1号</w:t>
            </w:r>
          </w:p>
        </w:tc>
      </w:tr>
      <w:tr w14:paraId="2CBC3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9F8D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A620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A39D8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江阴市常丰纺织机械有限公司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2181F6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江阴市利港街道镇澄路2098号</w:t>
            </w:r>
          </w:p>
        </w:tc>
      </w:tr>
      <w:tr w14:paraId="0E230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AD21B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FE9C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032813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江阴市华力干燥设备有限公司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4F1EEF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江阴市利港街道镇澄路2058号</w:t>
            </w:r>
          </w:p>
        </w:tc>
      </w:tr>
    </w:tbl>
    <w:p w14:paraId="4CC4E989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240" w:lineRule="exact"/>
        <w:ind w:left="0" w:right="0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  <w:br w:type="page"/>
      </w:r>
    </w:p>
    <w:tbl>
      <w:tblPr>
        <w:tblStyle w:val="12"/>
        <w:tblW w:w="9493" w:type="dxa"/>
        <w:tblInd w:w="-5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 w14:paraId="10EB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 w14:paraId="7A1F89E0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宜兴市</w:t>
            </w:r>
          </w:p>
        </w:tc>
      </w:tr>
      <w:tr w14:paraId="26A23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D387181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52D9149E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 w14:paraId="6A18C6BF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 w14:paraId="11816FEF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7F23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11C1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 w14:paraId="4C47F6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2416A6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宜兴市怡光环保机械有限公司</w:t>
            </w:r>
          </w:p>
        </w:tc>
        <w:tc>
          <w:tcPr>
            <w:tcW w:w="3585" w:type="dxa"/>
            <w:vAlign w:val="top"/>
          </w:tcPr>
          <w:p w14:paraId="3C4E22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26E4A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5DAC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 w14:paraId="6930D0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2D52B7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宜兴市康午水泥助磨剂有限公司</w:t>
            </w:r>
          </w:p>
        </w:tc>
        <w:tc>
          <w:tcPr>
            <w:tcW w:w="3585" w:type="dxa"/>
            <w:vAlign w:val="top"/>
          </w:tcPr>
          <w:p w14:paraId="461AF1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28003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B930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 w14:paraId="586EA4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5CA806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宜兴市华虹混凝土有限公司</w:t>
            </w:r>
          </w:p>
        </w:tc>
        <w:tc>
          <w:tcPr>
            <w:tcW w:w="3585" w:type="dxa"/>
            <w:vAlign w:val="top"/>
          </w:tcPr>
          <w:p w14:paraId="53F59E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63A2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BE653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 w14:paraId="1CB502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66B315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江苏宝安电缆股份有限公司</w:t>
            </w:r>
          </w:p>
        </w:tc>
        <w:tc>
          <w:tcPr>
            <w:tcW w:w="3585" w:type="dxa"/>
            <w:vAlign w:val="top"/>
          </w:tcPr>
          <w:p w14:paraId="2FD2F4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22320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A1C1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 w14:paraId="379E2F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59F6BC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江苏龙诚玻璃钢有限公司</w:t>
            </w:r>
          </w:p>
        </w:tc>
        <w:tc>
          <w:tcPr>
            <w:tcW w:w="3585" w:type="dxa"/>
            <w:vAlign w:val="top"/>
          </w:tcPr>
          <w:p w14:paraId="164939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24471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5176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 w14:paraId="768251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034D29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北京航天特种阀门</w:t>
            </w:r>
          </w:p>
        </w:tc>
        <w:tc>
          <w:tcPr>
            <w:tcW w:w="3585" w:type="dxa"/>
            <w:vAlign w:val="top"/>
          </w:tcPr>
          <w:p w14:paraId="49611F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3D705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0CA9F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 w14:paraId="331696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29EFDD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宜兴市祥业化工有限公司</w:t>
            </w:r>
          </w:p>
        </w:tc>
        <w:tc>
          <w:tcPr>
            <w:tcW w:w="3585" w:type="dxa"/>
            <w:vAlign w:val="top"/>
          </w:tcPr>
          <w:p w14:paraId="2DE33D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3FF9F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E519C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 w14:paraId="2E0CA2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7FA57C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江苏卡欧化工股份有限公司</w:t>
            </w:r>
          </w:p>
        </w:tc>
        <w:tc>
          <w:tcPr>
            <w:tcW w:w="3585" w:type="dxa"/>
            <w:vAlign w:val="top"/>
          </w:tcPr>
          <w:p w14:paraId="4A11E8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 w14:paraId="6043D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6ADA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 w14:paraId="7C572D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1FA5E8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江苏八达科技股份有限公司</w:t>
            </w:r>
          </w:p>
        </w:tc>
        <w:tc>
          <w:tcPr>
            <w:tcW w:w="3585" w:type="dxa"/>
            <w:vAlign w:val="top"/>
          </w:tcPr>
          <w:p w14:paraId="24DB2F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 w14:paraId="67F9E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BDE9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 w14:paraId="7811E6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24B41C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江苏清宁环境工程有限公司</w:t>
            </w:r>
          </w:p>
        </w:tc>
        <w:tc>
          <w:tcPr>
            <w:tcW w:w="3585" w:type="dxa"/>
            <w:vAlign w:val="top"/>
          </w:tcPr>
          <w:p w14:paraId="28E7A1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 w14:paraId="0CED1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C58E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 w14:paraId="3FC580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top"/>
          </w:tcPr>
          <w:p w14:paraId="06B16F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无锡新嘉元环保有限公司</w:t>
            </w:r>
          </w:p>
        </w:tc>
        <w:tc>
          <w:tcPr>
            <w:tcW w:w="3585" w:type="dxa"/>
            <w:vAlign w:val="top"/>
          </w:tcPr>
          <w:p w14:paraId="21E682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 w14:paraId="06FAE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CF41E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 w14:paraId="555F37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1A8F7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宏成合成材料（江苏）有限公司</w:t>
            </w:r>
          </w:p>
        </w:tc>
        <w:tc>
          <w:tcPr>
            <w:tcW w:w="3585" w:type="dxa"/>
            <w:vAlign w:val="center"/>
          </w:tcPr>
          <w:p w14:paraId="3DE849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 w14:paraId="6C2F1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7C951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 w14:paraId="53F52F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8A2FD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江苏汉光生物工程有限公司</w:t>
            </w:r>
          </w:p>
        </w:tc>
        <w:tc>
          <w:tcPr>
            <w:tcW w:w="3585" w:type="dxa"/>
            <w:vAlign w:val="center"/>
          </w:tcPr>
          <w:p w14:paraId="67293A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4E7F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B0D2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 w14:paraId="33C590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593B1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江苏鑫源生化科技发展有限公司</w:t>
            </w:r>
          </w:p>
        </w:tc>
        <w:tc>
          <w:tcPr>
            <w:tcW w:w="3585" w:type="dxa"/>
            <w:vAlign w:val="center"/>
          </w:tcPr>
          <w:p w14:paraId="00F759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788A5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76A8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 w14:paraId="687FB3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3F03E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江苏富腾化学有限公司</w:t>
            </w:r>
          </w:p>
        </w:tc>
        <w:tc>
          <w:tcPr>
            <w:tcW w:w="3585" w:type="dxa"/>
            <w:vAlign w:val="center"/>
          </w:tcPr>
          <w:p w14:paraId="0E01D3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49282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4618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 w14:paraId="033C6B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06768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江苏雷蒙新材料有限公司</w:t>
            </w:r>
          </w:p>
        </w:tc>
        <w:tc>
          <w:tcPr>
            <w:tcW w:w="3585" w:type="dxa"/>
            <w:vAlign w:val="center"/>
          </w:tcPr>
          <w:p w14:paraId="1027A3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3C635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C508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 w14:paraId="758C7C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CCB26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宜兴丹森科技有限公司</w:t>
            </w:r>
          </w:p>
        </w:tc>
        <w:tc>
          <w:tcPr>
            <w:tcW w:w="3585" w:type="dxa"/>
            <w:vAlign w:val="center"/>
          </w:tcPr>
          <w:p w14:paraId="413CF4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546C8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3F36A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 w14:paraId="082EBB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BF736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无锡市天裕建材有限公司</w:t>
            </w:r>
          </w:p>
        </w:tc>
        <w:tc>
          <w:tcPr>
            <w:tcW w:w="3585" w:type="dxa"/>
            <w:vAlign w:val="center"/>
          </w:tcPr>
          <w:p w14:paraId="041734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 w14:paraId="3ACA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E70E6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 w14:paraId="3432B5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B408F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宜兴市晟瑞辰机械设备有限公司</w:t>
            </w:r>
          </w:p>
        </w:tc>
        <w:tc>
          <w:tcPr>
            <w:tcW w:w="3585" w:type="dxa"/>
            <w:vAlign w:val="center"/>
          </w:tcPr>
          <w:p w14:paraId="6CF851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 w14:paraId="6960A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27F0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 w14:paraId="031931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87429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伟洛仕电子（无锡）有限公司</w:t>
            </w:r>
          </w:p>
        </w:tc>
        <w:tc>
          <w:tcPr>
            <w:tcW w:w="3585" w:type="dxa"/>
            <w:vAlign w:val="center"/>
          </w:tcPr>
          <w:p w14:paraId="0AD9B0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0A5EE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2C2CD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 w14:paraId="6E2974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C0D83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625" name="Picture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5" name="Picture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626" name="Picture_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6" name="Picture_6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2627" name="Picture_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7" name="Picture_63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628" name="Picture_6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8" name="Picture_63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2629" name="Picture_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9" name="Picture_63_SpCnt_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630" name="Picture_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0" name="Picture_63_SpCnt_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631" name="Picture_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1" name="Picture_63_SpCnt_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2632" name="Picture_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2" name="Picture_63_SpCnt_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633" name="Picture_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3" name="Picture_63_SpCnt_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634" name="Picture_6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4" name="Picture_63_SpCnt_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2635" name="Picture_63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5" name="Picture_63_SpCnt_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636" name="Picture_63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6" name="Picture_63_SpCnt_1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2637" name="Picture_63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7" name="Picture_63_SpCnt_1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2638" name="Picture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8" name="Picture_8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2639" name="Picture_63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9" name="Picture_63_SpCnt_1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2640" name="Picture_63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0" name="Picture_63_SpCnt_1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2641" name="Picture_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1" name="Picture_88_SpCnt_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642" name="Picture_63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2" name="Picture_63_SpCnt_1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643" name="Picture_6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3" name="Picture_63_SpCnt_1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2644" name="Picture_6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4" name="Picture_63_SpCnt_1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645" name="Picture_6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5" name="Picture_63_SpCnt_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2646" name="Picture_63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6" name="Picture_63_SpCnt_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2647" name="Picture_63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7" name="Picture_63_SpCnt_2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2648" name="Picture_6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8" name="Picture_63_SpCnt_2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2649" name="Picture_6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9" name="Picture_63_SpCnt_2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650" name="Picture_63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0" name="Picture_63_SpCnt_2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2651" name="Picture_6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1" name="Picture_63_SpCnt_2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2652" name="Picture_6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2" name="Picture_63_SpCnt_2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653" name="Picture_6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3" name="Picture_63_SpCnt_2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654" name="Picture_6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4" name="Picture_63_SpCnt_2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655" name="Picture_63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5" name="Picture_63_SpCnt_2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2656" name="Picture_63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6" name="Picture_63_SpCnt_2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657" name="Picture_63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7" name="Picture_63_SpCnt_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2658" name="Picture_63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8" name="Picture_63_SpCnt_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2659" name="Picture_63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9" name="Picture_63_SpCnt_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660" name="Picture_63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0" name="Picture_63_SpCnt_3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2661" name="Picture_8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1" name="Picture_88_SpCnt_2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2662" name="Picture_63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" name="Picture_63_SpCnt_3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663" name="Picture_63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3" name="Picture_63_SpCnt_3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2664" name="Picture_8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4" name="Picture_88_SpCnt_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2665" name="Picture_8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5" name="Picture_88_SpCnt_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2666" name="Picture_88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6" name="Picture_88_SpCnt_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2667" name="Picture_88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7" name="Picture_88_SpCnt_6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668" name="Picture_63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8" name="Picture_63_SpCnt_3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2669" name="Picture_63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9" name="Picture_63_SpCnt_37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2670" name="Picture_88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0" name="Picture_88_SpCnt_7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2671" name="Picture_88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1" name="Picture_88_SpCnt_8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2672" name="Picture_88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2" name="Picture_88_SpCnt_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2673" name="Picture_88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3" name="Picture_88_SpCnt_10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2674" name="Picture_88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4" name="Picture_88_SpCnt_1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2675" name="Picture_88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5" name="Picture_88_SpCnt_1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676" name="Picture_63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6" name="Picture_63_SpCnt_3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677" name="Picture_63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7" name="Picture_63_SpCnt_39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2678" name="Picture_88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8" name="Picture_88_SpCnt_1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江苏荣宜电缆有限公司</w:t>
            </w:r>
          </w:p>
        </w:tc>
        <w:tc>
          <w:tcPr>
            <w:tcW w:w="3585" w:type="dxa"/>
            <w:vAlign w:val="center"/>
          </w:tcPr>
          <w:p w14:paraId="76C4FA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09C1B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87EB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 w14:paraId="2A37FD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F3AEA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宜兴市王者塑封有限公司</w:t>
            </w:r>
          </w:p>
        </w:tc>
        <w:tc>
          <w:tcPr>
            <w:tcW w:w="3585" w:type="dxa"/>
            <w:vAlign w:val="center"/>
          </w:tcPr>
          <w:p w14:paraId="090175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77638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7480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 w14:paraId="2F3D6F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2851E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无锡市华美电缆有限公司</w:t>
            </w:r>
          </w:p>
        </w:tc>
        <w:tc>
          <w:tcPr>
            <w:tcW w:w="3585" w:type="dxa"/>
            <w:vAlign w:val="center"/>
          </w:tcPr>
          <w:p w14:paraId="530B74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6BCA3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7CC19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 w14:paraId="25344F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0EEA6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2679" name="Picture_63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9" name="Picture_63_SpCnt_4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2680" name="Picture_63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0" name="Picture_63_SpCnt_41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江苏群峰电缆有限公司</w:t>
            </w:r>
          </w:p>
        </w:tc>
        <w:tc>
          <w:tcPr>
            <w:tcW w:w="3585" w:type="dxa"/>
            <w:vAlign w:val="center"/>
          </w:tcPr>
          <w:p w14:paraId="246915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1DC36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6977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 w14:paraId="2BD6C1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9E146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2681" name="Picture_63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1" name="Picture_63_SpCnt_42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2682" name="Picture_63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2" name="Picture_63_SpCnt_4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宜兴利荣达科技有限公司</w:t>
            </w:r>
          </w:p>
        </w:tc>
        <w:tc>
          <w:tcPr>
            <w:tcW w:w="3585" w:type="dxa"/>
            <w:vAlign w:val="center"/>
          </w:tcPr>
          <w:p w14:paraId="7CA9CD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65B7D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27" w:type="dxa"/>
            <w:vAlign w:val="center"/>
          </w:tcPr>
          <w:p w14:paraId="3A22CC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 w14:paraId="3A1026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2F01C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江苏华普电缆有限公司</w:t>
            </w:r>
          </w:p>
        </w:tc>
        <w:tc>
          <w:tcPr>
            <w:tcW w:w="3585" w:type="dxa"/>
            <w:vAlign w:val="center"/>
          </w:tcPr>
          <w:p w14:paraId="7516A7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7CE84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E97C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 w14:paraId="16EB9B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9ADA2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江苏歆智新材料科技有限公司</w:t>
            </w:r>
          </w:p>
        </w:tc>
        <w:tc>
          <w:tcPr>
            <w:tcW w:w="3585" w:type="dxa"/>
            <w:vAlign w:val="center"/>
          </w:tcPr>
          <w:p w14:paraId="08DBFA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1D8D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C38DD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 w14:paraId="47D0E8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F542F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宜兴市耀华玻璃钢有限公司</w:t>
            </w:r>
          </w:p>
        </w:tc>
        <w:tc>
          <w:tcPr>
            <w:tcW w:w="3585" w:type="dxa"/>
            <w:vAlign w:val="center"/>
          </w:tcPr>
          <w:p w14:paraId="7EE643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5CBB6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1C43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 w14:paraId="69A255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85DEC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江苏国平油品科技有限公司</w:t>
            </w:r>
          </w:p>
        </w:tc>
        <w:tc>
          <w:tcPr>
            <w:tcW w:w="3585" w:type="dxa"/>
            <w:vAlign w:val="center"/>
          </w:tcPr>
          <w:p w14:paraId="390F21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 w14:paraId="37B7E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7442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 w14:paraId="414FB4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1D7BE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江苏国豪耐火科技有限公司</w:t>
            </w:r>
          </w:p>
        </w:tc>
        <w:tc>
          <w:tcPr>
            <w:tcW w:w="3585" w:type="dxa"/>
            <w:vAlign w:val="center"/>
          </w:tcPr>
          <w:p w14:paraId="42B43D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1571F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843C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 w14:paraId="600827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604F8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无锡市方力混凝土有限公司</w:t>
            </w:r>
          </w:p>
        </w:tc>
        <w:tc>
          <w:tcPr>
            <w:tcW w:w="3585" w:type="dxa"/>
            <w:vAlign w:val="center"/>
          </w:tcPr>
          <w:p w14:paraId="359B5A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20BF1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B9BC5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 w14:paraId="7082A3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5915E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江苏拜富科技股份有限公司</w:t>
            </w:r>
          </w:p>
        </w:tc>
        <w:tc>
          <w:tcPr>
            <w:tcW w:w="3585" w:type="dxa"/>
            <w:vAlign w:val="center"/>
          </w:tcPr>
          <w:p w14:paraId="50FB85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6FFB5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4A5C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 w14:paraId="498BC1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CE5B6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宜兴市盛行工艺陶瓷厂</w:t>
            </w:r>
          </w:p>
        </w:tc>
        <w:tc>
          <w:tcPr>
            <w:tcW w:w="3585" w:type="dxa"/>
            <w:vAlign w:val="center"/>
          </w:tcPr>
          <w:p w14:paraId="358F21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56821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D3674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 w14:paraId="39A201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721F5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宜兴市海昌陶瓷有限公司</w:t>
            </w:r>
          </w:p>
        </w:tc>
        <w:tc>
          <w:tcPr>
            <w:tcW w:w="3585" w:type="dxa"/>
            <w:vAlign w:val="center"/>
          </w:tcPr>
          <w:p w14:paraId="07BD32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7CF6B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DEC5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 w14:paraId="4ECB61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bottom"/>
          </w:tcPr>
          <w:p w14:paraId="1A8D3D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宜兴兴贝耐火材料制品有限公司</w:t>
            </w:r>
          </w:p>
        </w:tc>
        <w:tc>
          <w:tcPr>
            <w:tcW w:w="3585" w:type="dxa"/>
            <w:vAlign w:val="center"/>
          </w:tcPr>
          <w:p w14:paraId="06CBE6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71AF5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37A0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 w14:paraId="42CB70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4D83E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宜兴市东运工业设备有限公司</w:t>
            </w:r>
          </w:p>
        </w:tc>
        <w:tc>
          <w:tcPr>
            <w:tcW w:w="3585" w:type="dxa"/>
            <w:vAlign w:val="center"/>
          </w:tcPr>
          <w:p w14:paraId="1A2AEC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3F42C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8CA0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 w14:paraId="5DD1C2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98171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宜兴市宏诚耐火材料有限公司</w:t>
            </w:r>
          </w:p>
        </w:tc>
        <w:tc>
          <w:tcPr>
            <w:tcW w:w="3585" w:type="dxa"/>
            <w:vAlign w:val="center"/>
          </w:tcPr>
          <w:p w14:paraId="489C2F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5B608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6E25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 w14:paraId="348AEE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A3F00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宜兴市潜丰建筑材料厂（普通合伙）</w:t>
            </w:r>
          </w:p>
        </w:tc>
        <w:tc>
          <w:tcPr>
            <w:tcW w:w="3585" w:type="dxa"/>
            <w:vAlign w:val="center"/>
          </w:tcPr>
          <w:p w14:paraId="466950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33B8F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013D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 w14:paraId="6B982F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DB893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宜兴市青瓷机修有限公司</w:t>
            </w:r>
          </w:p>
        </w:tc>
        <w:tc>
          <w:tcPr>
            <w:tcW w:w="3585" w:type="dxa"/>
            <w:vAlign w:val="center"/>
          </w:tcPr>
          <w:p w14:paraId="3454D9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2631F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CAD69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 w14:paraId="22C7FE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7062F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53390"/>
                  <wp:effectExtent l="0" t="0" r="0" b="0"/>
                  <wp:wrapNone/>
                  <wp:docPr id="2683" name="Picture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3" name="Picture_6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2684" name="Picture_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4" name="Picture_63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2685" name="Picture_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5" name="Picture_63_SpCnt_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13385"/>
                  <wp:effectExtent l="0" t="0" r="0" b="0"/>
                  <wp:wrapNone/>
                  <wp:docPr id="2686" name="Picture_6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6" name="Picture_63_SpCnt_3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3865"/>
                  <wp:effectExtent l="0" t="0" r="0" b="0"/>
                  <wp:wrapNone/>
                  <wp:docPr id="2687" name="Picture_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7" name="Picture_63_SpCnt_4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43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4815"/>
                  <wp:effectExtent l="0" t="0" r="0" b="0"/>
                  <wp:wrapNone/>
                  <wp:docPr id="2688" name="Picture_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8" name="Picture_63_SpCnt_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2689" name="Picture_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9" name="Picture_63_SpCnt_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5"/>
                  <wp:effectExtent l="0" t="0" r="0" b="0"/>
                  <wp:wrapNone/>
                  <wp:docPr id="2690" name="Picture_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0" name="Picture_63_SpCnt_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2691" name="Picture_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1" name="Picture_63_SpCnt_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2692" name="Picture_6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2" name="Picture_63_SpCnt_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2693" name="Picture_63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3" name="Picture_63_SpCnt_10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2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2694" name="Picture_63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4" name="Picture_63_SpCnt_1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22605"/>
                  <wp:effectExtent l="0" t="0" r="0" b="0"/>
                  <wp:wrapNone/>
                  <wp:docPr id="2695" name="Picture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5" name="Picture_8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25780"/>
                  <wp:effectExtent l="0" t="0" r="0" b="0"/>
                  <wp:wrapNone/>
                  <wp:docPr id="2696" name="Picture_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6" name="Picture_88_SpCnt_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2697" name="Picture_63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7" name="Picture_63_SpCnt_1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5"/>
                  <wp:effectExtent l="0" t="0" r="0" b="0"/>
                  <wp:wrapNone/>
                  <wp:docPr id="2698" name="Picture_63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8" name="Picture_63_SpCnt_1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3385"/>
                  <wp:effectExtent l="0" t="0" r="0" b="0"/>
                  <wp:wrapNone/>
                  <wp:docPr id="2699" name="Picture_63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" name="Picture_63_SpCnt_14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2700" name="Picture_63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0" name="Picture_63_SpCnt_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2701" name="Picture_6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1" name="Picture_63_SpCnt_1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9895"/>
                  <wp:effectExtent l="0" t="0" r="0" b="0"/>
                  <wp:wrapNone/>
                  <wp:docPr id="2702" name="Picture_6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2" name="Picture_63_SpCnt_1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2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9100"/>
                  <wp:effectExtent l="0" t="0" r="0" b="0"/>
                  <wp:wrapNone/>
                  <wp:docPr id="2703" name="Picture_6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3" name="Picture_63_SpCnt_18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704" name="Picture_63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4" name="Picture_63_SpCnt_1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2705" name="Picture_63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5" name="Picture_63_SpCnt_20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7195"/>
                  <wp:effectExtent l="0" t="0" r="0" b="0"/>
                  <wp:wrapNone/>
                  <wp:docPr id="2706" name="Picture_6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6" name="Picture_63_SpCnt_21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2707" name="Picture_6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7" name="Picture_63_SpCnt_2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5"/>
                  <wp:effectExtent l="0" t="0" r="0" b="0"/>
                  <wp:wrapNone/>
                  <wp:docPr id="2708" name="Picture_63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8" name="Picture_63_SpCnt_2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150"/>
                  <wp:effectExtent l="0" t="0" r="0" b="0"/>
                  <wp:wrapNone/>
                  <wp:docPr id="2709" name="Picture_6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9" name="Picture_63_SpCnt_24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2710" name="Picture_6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0" name="Picture_63_SpCnt_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2711" name="Picture_6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1" name="Picture_63_SpCnt_2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8465"/>
                  <wp:effectExtent l="0" t="0" r="0" b="0"/>
                  <wp:wrapNone/>
                  <wp:docPr id="2712" name="Picture_6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2" name="Picture_63_SpCnt_27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1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7355"/>
                  <wp:effectExtent l="0" t="0" r="0" b="0"/>
                  <wp:wrapNone/>
                  <wp:docPr id="2713" name="Picture_63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3" name="Picture_63_SpCnt_2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27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6080"/>
                  <wp:effectExtent l="0" t="0" r="0" b="0"/>
                  <wp:wrapNone/>
                  <wp:docPr id="2714" name="Picture_63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4" name="Picture_63_SpCnt_2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441325"/>
                  <wp:effectExtent l="0" t="0" r="0" b="0"/>
                  <wp:wrapNone/>
                  <wp:docPr id="2715" name="Picture_63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5" name="Picture_63_SpCnt_30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4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716" name="Picture_63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6" name="Picture_63_SpCnt_31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717" name="Picture_63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7" name="Picture_63_SpCnt_32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1320"/>
                  <wp:effectExtent l="0" t="0" r="0" b="0"/>
                  <wp:wrapNone/>
                  <wp:docPr id="2718" name="Picture_63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8" name="Picture_63_SpCnt_33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2719" name="Picture_63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9" name="Picture_63_SpCnt_3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2720" name="Picture_63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0" name="Picture_63_SpCnt_3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2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7990"/>
                  <wp:effectExtent l="0" t="0" r="0" b="0"/>
                  <wp:wrapNone/>
                  <wp:docPr id="2721" name="Picture_63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1" name="Picture_63_SpCnt_3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27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2722" name="Picture_63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2" name="Picture_63_SpCnt_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165"/>
                  <wp:effectExtent l="0" t="0" r="0" b="0"/>
                  <wp:wrapNone/>
                  <wp:docPr id="2723" name="Picture_63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3" name="Picture_63_SpCnt_38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9575"/>
                  <wp:effectExtent l="0" t="0" r="0" b="0"/>
                  <wp:wrapNone/>
                  <wp:docPr id="2724" name="Picture_63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4" name="Picture_63_SpCnt_3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9730"/>
                  <wp:effectExtent l="0" t="0" r="0" b="0"/>
                  <wp:wrapNone/>
                  <wp:docPr id="2725" name="Picture_63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" name="Picture_63_SpCnt_4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0370"/>
                  <wp:effectExtent l="0" t="0" r="0" b="0"/>
                  <wp:wrapNone/>
                  <wp:docPr id="2726" name="Picture_63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6" name="Picture_63_SpCnt_41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4840"/>
                  <wp:effectExtent l="0" t="0" r="0" b="0"/>
                  <wp:wrapNone/>
                  <wp:docPr id="2727" name="Picture_8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7" name="Picture_88_SpCnt_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2728" name="Picture_63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8" name="Picture_63_SpCnt_4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4985"/>
                  <wp:effectExtent l="0" t="0" r="0" b="0"/>
                  <wp:wrapNone/>
                  <wp:docPr id="2729" name="Picture_8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9" name="Picture_88_SpCnt_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1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50875"/>
                  <wp:effectExtent l="0" t="0" r="0" b="0"/>
                  <wp:wrapNone/>
                  <wp:docPr id="2730" name="Picture_8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0" name="Picture_88_SpCnt_4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5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731" name="Picture_63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1" name="Picture_63_SpCnt_4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732" name="Picture_63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2" name="Picture_63_SpCnt_4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1350"/>
                  <wp:effectExtent l="0" t="0" r="0" b="0"/>
                  <wp:wrapNone/>
                  <wp:docPr id="2733" name="Picture_88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3" name="Picture_88_SpCnt_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1825"/>
                  <wp:effectExtent l="0" t="0" r="0" b="0"/>
                  <wp:wrapNone/>
                  <wp:docPr id="2734" name="Picture_88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4" name="Picture_88_SpCnt_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3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8645"/>
                  <wp:effectExtent l="0" t="0" r="0" b="0"/>
                  <wp:wrapNone/>
                  <wp:docPr id="2735" name="Picture_88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5" name="Picture_88_SpCnt_7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736" name="Picture_63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6" name="Picture_63_SpCnt_4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52475"/>
                  <wp:effectExtent l="0" t="0" r="0" b="0"/>
                  <wp:wrapNone/>
                  <wp:docPr id="2737" name="Picture_88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7" name="Picture_88_SpCnt_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738" name="Picture_88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8" name="Picture_88_SpCnt_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2580"/>
                  <wp:effectExtent l="0" t="0" r="0" b="0"/>
                  <wp:wrapNone/>
                  <wp:docPr id="2739" name="Picture_63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9" name="Picture_63_SpCnt_4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0075"/>
                  <wp:effectExtent l="0" t="0" r="0" b="0"/>
                  <wp:wrapNone/>
                  <wp:docPr id="2740" name="Picture_88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0" name="Picture_88_SpCnt_10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4350"/>
                  <wp:effectExtent l="0" t="0" r="0" b="0"/>
                  <wp:wrapNone/>
                  <wp:docPr id="2741" name="Picture_88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1" name="Picture_88_SpCnt_1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5470"/>
                  <wp:effectExtent l="0" t="0" r="0" b="0"/>
                  <wp:wrapNone/>
                  <wp:docPr id="2742" name="Picture_88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2" name="Picture_88_SpCnt_12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5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5945"/>
                  <wp:effectExtent l="0" t="0" r="0" b="0"/>
                  <wp:wrapNone/>
                  <wp:docPr id="2743" name="Picture_88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3" name="Picture_88_SpCnt_13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744" name="Picture_63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4" name="Picture_63_SpCnt_47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240"/>
                  <wp:effectExtent l="0" t="0" r="0" b="0"/>
                  <wp:wrapNone/>
                  <wp:docPr id="2745" name="Picture_63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5" name="Picture_63_SpCnt_48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290"/>
                  <wp:effectExtent l="0" t="0" r="0" b="0"/>
                  <wp:wrapNone/>
                  <wp:docPr id="2746" name="Picture_88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6" name="Picture_88_SpCnt_14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24535"/>
                  <wp:effectExtent l="0" t="0" r="0" b="0"/>
                  <wp:wrapNone/>
                  <wp:docPr id="2747" name="Picture_63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7" name="Picture_63_SpCnt_49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2748" name="Picture_63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8" name="Picture_63_SpCnt_50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2749" name="Picture_63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9" name="Picture_63_SpCnt_5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3705"/>
                  <wp:effectExtent l="0" t="0" r="0" b="0"/>
                  <wp:wrapNone/>
                  <wp:docPr id="2750" name="Picture_88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0" name="Picture_88_SpCnt_1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3865"/>
                  <wp:effectExtent l="0" t="0" r="0" b="0"/>
                  <wp:wrapNone/>
                  <wp:docPr id="2751" name="Picture_63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1" name="Picture_63_SpCnt_52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43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8615"/>
                  <wp:effectExtent l="0" t="0" r="0" b="0"/>
                  <wp:wrapNone/>
                  <wp:docPr id="2752" name="Picture_63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2" name="Picture_63_SpCnt_53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753" name="Picture_63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3" name="Picture_63_SpCnt_54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5765"/>
                  <wp:effectExtent l="0" t="0" r="0" b="0"/>
                  <wp:wrapNone/>
                  <wp:docPr id="2754" name="Picture_63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4" name="Picture_63_SpCnt_5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755" name="Picture_63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5" name="Picture_63_SpCnt_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240"/>
                  <wp:effectExtent l="0" t="0" r="0" b="0"/>
                  <wp:wrapNone/>
                  <wp:docPr id="2756" name="Picture_88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6" name="Picture_88_SpCnt_16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2757" name="Picture_88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7" name="Picture_88_SpCnt_17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3525"/>
                  <wp:effectExtent l="0" t="0" r="0" b="0"/>
                  <wp:wrapNone/>
                  <wp:docPr id="2758" name="Picture_63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8" name="Picture_63_SpCnt_57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2759" name="Picture_63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9" name="Picture_63_SpCnt_58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8940"/>
                  <wp:effectExtent l="0" t="0" r="0" b="0"/>
                  <wp:wrapNone/>
                  <wp:docPr id="2760" name="Picture_63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0" name="Picture_63_SpCnt_59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6090"/>
                  <wp:effectExtent l="0" t="0" r="0" b="0"/>
                  <wp:wrapNone/>
                  <wp:docPr id="2761" name="Picture_63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1" name="Picture_63_SpCnt_6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762" name="Picture_63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2" name="Picture_63_SpCnt_6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763" name="Picture_63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3" name="Picture_63_SpCnt_6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9410"/>
                  <wp:effectExtent l="0" t="0" r="0" b="0"/>
                  <wp:wrapNone/>
                  <wp:docPr id="2764" name="Picture_63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4" name="Picture_63_SpCnt_63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3070"/>
                  <wp:effectExtent l="0" t="0" r="0" b="0"/>
                  <wp:wrapNone/>
                  <wp:docPr id="2765" name="Picture_88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" name="Picture_88_SpCnt_18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150"/>
                  <wp:effectExtent l="0" t="0" r="0" b="0"/>
                  <wp:wrapNone/>
                  <wp:docPr id="2766" name="Picture_63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6" name="Picture_63_SpCnt_64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060"/>
                  <wp:effectExtent l="0" t="0" r="0" b="0"/>
                  <wp:wrapNone/>
                  <wp:docPr id="2767" name="Picture_63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7" name="Picture_63_SpCnt_65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768" name="Picture_63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8" name="Picture_63_SpCnt_6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756920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769" name="Picture_63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9" name="Picture_63_SpCnt_6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952500</wp:posOffset>
                  </wp:positionH>
                  <wp:positionV relativeFrom="paragraph">
                    <wp:posOffset>0</wp:posOffset>
                  </wp:positionV>
                  <wp:extent cx="0" cy="514350"/>
                  <wp:effectExtent l="0" t="0" r="0" b="0"/>
                  <wp:wrapNone/>
                  <wp:docPr id="2770" name="Picture_88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0" name="Picture_88_SpCnt_1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15315"/>
                  <wp:effectExtent l="0" t="0" r="0" b="0"/>
                  <wp:wrapNone/>
                  <wp:docPr id="2771" name="Picture_88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1" name="Picture_88_SpCnt_20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5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2772" name="Picture_88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2" name="Picture_88_SpCnt_2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773" name="Picture_63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3" name="Picture_63_SpCnt_68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40690"/>
                  <wp:effectExtent l="0" t="0" r="0" b="0"/>
                  <wp:wrapNone/>
                  <wp:docPr id="2774" name="Picture_63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4" name="Picture_63_SpCnt_6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240"/>
                  <wp:effectExtent l="0" t="0" r="0" b="0"/>
                  <wp:wrapNone/>
                  <wp:docPr id="2775" name="Picture_63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5" name="Picture_63_SpCnt_70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40690"/>
                  <wp:effectExtent l="0" t="0" r="0" b="0"/>
                  <wp:wrapNone/>
                  <wp:docPr id="2776" name="Picture_63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6" name="Picture_63_SpCnt_7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777" name="Picture_63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7" name="Picture_63_SpCnt_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5765"/>
                  <wp:effectExtent l="0" t="0" r="0" b="0"/>
                  <wp:wrapNone/>
                  <wp:docPr id="2778" name="Picture_63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8" name="Picture_63_SpCnt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779" name="Picture_88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9" name="Picture_88_SpCnt_2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780" name="Picture_88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0" name="Picture_88_SpCnt_2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37515"/>
                  <wp:effectExtent l="0" t="0" r="0" b="0"/>
                  <wp:wrapNone/>
                  <wp:docPr id="2781" name="Picture_88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1" name="Picture_88_SpCnt_24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60070"/>
                  <wp:effectExtent l="0" t="0" r="0" b="0"/>
                  <wp:wrapNone/>
                  <wp:docPr id="2782" name="Picture_88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2" name="Picture_88_SpCnt_2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7995"/>
                  <wp:effectExtent l="0" t="0" r="0" b="0"/>
                  <wp:wrapNone/>
                  <wp:docPr id="2783" name="Picture_88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3" name="Picture_88_SpCnt_2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784" name="Picture_88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4" name="Picture_88_SpCnt_2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37515"/>
                  <wp:effectExtent l="0" t="0" r="0" b="0"/>
                  <wp:wrapNone/>
                  <wp:docPr id="2785" name="Picture_88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5" name="Picture_88_SpCnt_28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345"/>
                  <wp:effectExtent l="0" t="0" r="0" b="0"/>
                  <wp:wrapNone/>
                  <wp:docPr id="2786" name="Picture_88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6" name="Picture_88_SpCnt_2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6070"/>
                  <wp:effectExtent l="0" t="0" r="0" b="0"/>
                  <wp:wrapNone/>
                  <wp:docPr id="2787" name="Picture_63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7" name="Picture_63_SpCnt_7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8770"/>
                  <wp:effectExtent l="0" t="0" r="0" b="0"/>
                  <wp:wrapNone/>
                  <wp:docPr id="2788" name="Picture_63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8" name="Picture_63_SpCnt_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300"/>
                  <wp:effectExtent l="0" t="0" r="0" b="0"/>
                  <wp:wrapNone/>
                  <wp:docPr id="2789" name="Picture_63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9" name="Picture_63_SpCnt_76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720"/>
                  <wp:effectExtent l="0" t="0" r="0" b="0"/>
                  <wp:wrapNone/>
                  <wp:docPr id="2790" name="Picture_63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0" name="Picture_63_SpCnt_7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935"/>
                  <wp:effectExtent l="0" t="0" r="0" b="0"/>
                  <wp:wrapNone/>
                  <wp:docPr id="2791" name="Picture_63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1" name="Picture_63_SpCnt_7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92" name="Picture_63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2" name="Picture_63_SpCnt_7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2420"/>
                  <wp:effectExtent l="0" t="0" r="0" b="0"/>
                  <wp:wrapNone/>
                  <wp:docPr id="2793" name="Picture_63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3" name="Picture_63_SpCnt_8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085"/>
                  <wp:effectExtent l="0" t="0" r="0" b="0"/>
                  <wp:wrapNone/>
                  <wp:docPr id="2794" name="Picture_63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4" name="Picture_63_SpCnt_81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江苏森茂竹木业有限公司</w:t>
            </w:r>
          </w:p>
        </w:tc>
        <w:tc>
          <w:tcPr>
            <w:tcW w:w="3585" w:type="dxa"/>
            <w:vAlign w:val="center"/>
          </w:tcPr>
          <w:p w14:paraId="54EA59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38505"/>
                  <wp:effectExtent l="0" t="0" r="0" b="0"/>
                  <wp:wrapNone/>
                  <wp:docPr id="2795" name="Picture_88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5" name="Picture_88_SpCnt_30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738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71830"/>
                  <wp:effectExtent l="0" t="0" r="0" b="0"/>
                  <wp:wrapNone/>
                  <wp:docPr id="2796" name="Picture_88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6" name="Picture_88_SpCnt_31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02021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5353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 w14:paraId="1C090B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6848F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宜兴市金牛建材有限公司</w:t>
            </w:r>
          </w:p>
        </w:tc>
        <w:tc>
          <w:tcPr>
            <w:tcW w:w="3585" w:type="dxa"/>
            <w:vAlign w:val="center"/>
          </w:tcPr>
          <w:p w14:paraId="15F85F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69C84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0595C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 w14:paraId="236B54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E6B72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长溪包装科技（宜兴）有限公司</w:t>
            </w:r>
          </w:p>
        </w:tc>
        <w:tc>
          <w:tcPr>
            <w:tcW w:w="3585" w:type="dxa"/>
            <w:vAlign w:val="center"/>
          </w:tcPr>
          <w:p w14:paraId="5EDB3C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02770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C0B0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 w14:paraId="05BE0D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E1C8C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1140"/>
                  <wp:effectExtent l="0" t="0" r="0" b="0"/>
                  <wp:wrapNone/>
                  <wp:docPr id="2797" name="Picture_63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7" name="Picture_63_SpCnt_82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0665"/>
                  <wp:effectExtent l="0" t="0" r="0" b="0"/>
                  <wp:wrapNone/>
                  <wp:docPr id="2798" name="Picture_63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8" name="Picture_63_SpCnt_8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0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2799" name="Picture_63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" name="Picture_63_SpCnt_84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2800" name="Picture_63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0" name="Picture_63_SpCnt_85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0025"/>
                  <wp:effectExtent l="0" t="0" r="0" b="0"/>
                  <wp:wrapNone/>
                  <wp:docPr id="2801" name="Picture_63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1" name="Picture_63_SpCnt_86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6855"/>
                  <wp:effectExtent l="0" t="0" r="0" b="0"/>
                  <wp:wrapNone/>
                  <wp:docPr id="2802" name="Picture_63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2" name="Picture_63_SpCnt_87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36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2803" name="Picture_63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3" name="Picture_63_SpCnt_88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江苏百盈路面机械有限公司</w:t>
            </w:r>
          </w:p>
        </w:tc>
        <w:tc>
          <w:tcPr>
            <w:tcW w:w="3585" w:type="dxa"/>
            <w:vAlign w:val="center"/>
          </w:tcPr>
          <w:p w14:paraId="29EC43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3DF79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C460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 w14:paraId="3BB50F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B50D3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2804" name="Picture_63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4" name="Picture_63_SpCnt_89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805" name="Picture_63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5" name="Picture_63_SpCnt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2806" name="Picture_63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6" name="Picture_63_SpCnt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807" name="Picture_63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7" name="Picture_63_SpCnt_92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1562100</wp:posOffset>
                  </wp:positionH>
                  <wp:positionV relativeFrom="paragraph">
                    <wp:posOffset>185420</wp:posOffset>
                  </wp:positionV>
                  <wp:extent cx="0" cy="474345"/>
                  <wp:effectExtent l="0" t="0" r="0" b="0"/>
                  <wp:wrapNone/>
                  <wp:docPr id="2808" name="Picture_88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8" name="Picture_88_SpCnt_32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宜兴恒盛农业发展有限公司</w:t>
            </w:r>
          </w:p>
        </w:tc>
        <w:tc>
          <w:tcPr>
            <w:tcW w:w="3585" w:type="dxa"/>
            <w:vAlign w:val="center"/>
          </w:tcPr>
          <w:p w14:paraId="79DB20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</w:tr>
      <w:tr w14:paraId="6D854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1B73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 w14:paraId="582774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F0279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宜兴檀一轩红木家具有限公司</w:t>
            </w:r>
          </w:p>
        </w:tc>
        <w:tc>
          <w:tcPr>
            <w:tcW w:w="3585" w:type="dxa"/>
            <w:vAlign w:val="center"/>
          </w:tcPr>
          <w:p w14:paraId="41078C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</w:tr>
      <w:tr w14:paraId="42FEA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9F5CD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 w14:paraId="281430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633B0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江苏经纲科技有限公司</w:t>
            </w:r>
          </w:p>
        </w:tc>
        <w:tc>
          <w:tcPr>
            <w:tcW w:w="3585" w:type="dxa"/>
            <w:vAlign w:val="center"/>
          </w:tcPr>
          <w:p w14:paraId="290AF9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</w:tr>
      <w:tr w14:paraId="2F97D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F92C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 w14:paraId="58874D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24C00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8615"/>
                  <wp:effectExtent l="0" t="0" r="0" b="0"/>
                  <wp:wrapNone/>
                  <wp:docPr id="2809" name="Picture_63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9" name="Picture_63_SpCnt_9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7495"/>
                  <wp:effectExtent l="0" t="0" r="0" b="0"/>
                  <wp:wrapNone/>
                  <wp:docPr id="2810" name="Picture_63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0" name="Picture_63_SpCnt_94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5115"/>
                  <wp:effectExtent l="0" t="0" r="0" b="0"/>
                  <wp:wrapNone/>
                  <wp:docPr id="2811" name="Picture_63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1" name="Picture_63_SpCnt_9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8140"/>
                  <wp:effectExtent l="0" t="0" r="0" b="0"/>
                  <wp:wrapNone/>
                  <wp:docPr id="2812" name="Picture_63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" name="Picture_63_SpCnt_9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2813" name="Picture_63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3" name="Picture_63_SpCnt_9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814" name="Picture_63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4" name="Picture_63_SpCnt_9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815" name="Picture_63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5" name="Picture_63_SpCnt_99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816" name="Picture_63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6" name="Picture_63_SpCnt_100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9565"/>
                  <wp:effectExtent l="0" t="0" r="0" b="0"/>
                  <wp:wrapNone/>
                  <wp:docPr id="2817" name="Picture_63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7" name="Picture_63_SpCnt_101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2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4795"/>
                  <wp:effectExtent l="0" t="0" r="0" b="0"/>
                  <wp:wrapNone/>
                  <wp:docPr id="2818" name="Picture_63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8" name="Picture_63_SpCnt_10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2415"/>
                  <wp:effectExtent l="0" t="0" r="0" b="0"/>
                  <wp:wrapNone/>
                  <wp:docPr id="2819" name="Picture_63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9" name="Picture_63_SpCnt_10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08610"/>
                  <wp:effectExtent l="0" t="0" r="0" b="0"/>
                  <wp:wrapNone/>
                  <wp:docPr id="2820" name="Picture_63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0" name="Picture_63_SpCnt_104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6710"/>
                  <wp:effectExtent l="0" t="0" r="0" b="0"/>
                  <wp:wrapNone/>
                  <wp:docPr id="2821" name="Picture_63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1" name="Picture_63_SpCnt_105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6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960"/>
                  <wp:effectExtent l="0" t="0" r="0" b="0"/>
                  <wp:wrapNone/>
                  <wp:docPr id="2822" name="Picture_63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2" name="Picture_63_SpCnt_10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2110"/>
                  <wp:effectExtent l="0" t="0" r="0" b="0"/>
                  <wp:wrapNone/>
                  <wp:docPr id="2823" name="Picture_63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3" name="Picture_63_SpCnt_10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8615"/>
                  <wp:effectExtent l="0" t="0" r="0" b="0"/>
                  <wp:wrapNone/>
                  <wp:docPr id="2824" name="Picture_63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4" name="Picture_63_SpCnt_10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77495"/>
                  <wp:effectExtent l="0" t="0" r="0" b="0"/>
                  <wp:wrapNone/>
                  <wp:docPr id="2825" name="Picture_63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5" name="Picture_63_SpCnt_10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5115"/>
                  <wp:effectExtent l="0" t="0" r="0" b="0"/>
                  <wp:wrapNone/>
                  <wp:docPr id="2826" name="Picture_63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6" name="Picture_63_SpCnt_1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8930"/>
                  <wp:effectExtent l="0" t="0" r="0" b="0"/>
                  <wp:wrapNone/>
                  <wp:docPr id="2827" name="Picture_63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7" name="Picture_63_SpCnt_111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2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4330"/>
                  <wp:effectExtent l="0" t="0" r="0" b="0"/>
                  <wp:wrapNone/>
                  <wp:docPr id="2828" name="Picture_63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8" name="Picture_63_SpCnt_11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5125"/>
                  <wp:effectExtent l="0" t="0" r="0" b="0"/>
                  <wp:wrapNone/>
                  <wp:docPr id="2829" name="Picture_63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9" name="Picture_63_SpCnt_1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2830" name="Picture_88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0" name="Picture_88_SpCnt_33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67360"/>
                  <wp:effectExtent l="0" t="0" r="0" b="0"/>
                  <wp:wrapNone/>
                  <wp:docPr id="2831" name="Picture_88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1" name="Picture_88_SpCnt_34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6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0515"/>
                  <wp:effectExtent l="0" t="0" r="0" b="0"/>
                  <wp:wrapNone/>
                  <wp:docPr id="2832" name="Picture_63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2" name="Picture_63_SpCnt_11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0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2745"/>
                  <wp:effectExtent l="0" t="0" r="0" b="0"/>
                  <wp:wrapNone/>
                  <wp:docPr id="2833" name="Picture_63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3" name="Picture_63_SpCnt_11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2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8140"/>
                  <wp:effectExtent l="0" t="0" r="0" b="0"/>
                  <wp:wrapNone/>
                  <wp:docPr id="2834" name="Picture_63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4" name="Picture_63_SpCnt_11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2835" name="Picture_63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5" name="Picture_63_SpCnt_1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836" name="Picture_63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6" name="Picture_63_SpCnt_11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8455"/>
                  <wp:effectExtent l="0" t="0" r="0" b="0"/>
                  <wp:wrapNone/>
                  <wp:docPr id="2837" name="Picture_63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7" name="Picture_63_SpCnt_1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3855"/>
                  <wp:effectExtent l="0" t="0" r="0" b="0"/>
                  <wp:wrapNone/>
                  <wp:docPr id="2838" name="Picture_63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8" name="Picture_63_SpCnt_1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3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4650"/>
                  <wp:effectExtent l="0" t="0" r="0" b="0"/>
                  <wp:wrapNone/>
                  <wp:docPr id="2839" name="Picture_63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9" name="Picture_63_SpCnt_12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1950"/>
                  <wp:effectExtent l="0" t="0" r="0" b="0"/>
                  <wp:wrapNone/>
                  <wp:docPr id="2840" name="Picture_63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0" name="Picture_63_SpCnt_1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9565"/>
                  <wp:effectExtent l="0" t="0" r="0" b="0"/>
                  <wp:wrapNone/>
                  <wp:docPr id="2841" name="Picture_63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1" name="Picture_63_SpCnt_12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2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4795"/>
                  <wp:effectExtent l="0" t="0" r="0" b="0"/>
                  <wp:wrapNone/>
                  <wp:docPr id="2842" name="Picture_63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2" name="Picture_63_SpCnt_12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2415"/>
                  <wp:effectExtent l="0" t="0" r="0" b="0"/>
                  <wp:wrapNone/>
                  <wp:docPr id="2843" name="Picture_63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3" name="Picture_63_SpCnt_12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3220"/>
                  <wp:effectExtent l="0" t="0" r="0" b="0"/>
                  <wp:wrapNone/>
                  <wp:docPr id="2844" name="Picture_63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4" name="Picture_63_SpCnt_12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6230"/>
                  <wp:effectExtent l="0" t="0" r="0" b="0"/>
                  <wp:wrapNone/>
                  <wp:docPr id="2845" name="Picture_63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5" name="Picture_63_SpCnt_12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6080"/>
                  <wp:effectExtent l="0" t="0" r="0" b="0"/>
                  <wp:wrapNone/>
                  <wp:docPr id="2846" name="Picture_63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6" name="Picture_63_SpCnt_128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5280"/>
                  <wp:effectExtent l="0" t="0" r="0" b="0"/>
                  <wp:wrapNone/>
                  <wp:docPr id="2847" name="Picture_63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7" name="Picture_63_SpCnt_12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6075"/>
                  <wp:effectExtent l="0" t="0" r="0" b="0"/>
                  <wp:wrapNone/>
                  <wp:docPr id="2848" name="Picture_63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8" name="Picture_63_SpCnt_13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37185"/>
                  <wp:effectExtent l="0" t="0" r="0" b="0"/>
                  <wp:wrapNone/>
                  <wp:docPr id="2849" name="Picture_63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9" name="Picture_63_SpCnt_131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7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4485"/>
                  <wp:effectExtent l="0" t="0" r="0" b="0"/>
                  <wp:wrapNone/>
                  <wp:docPr id="2850" name="Picture_63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0" name="Picture_63_SpCnt_132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6070"/>
                  <wp:effectExtent l="0" t="0" r="0" b="0"/>
                  <wp:wrapNone/>
                  <wp:docPr id="2851" name="Picture_63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1" name="Picture_63_SpCnt_133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2260"/>
                  <wp:effectExtent l="0" t="0" r="0" b="0"/>
                  <wp:wrapNone/>
                  <wp:docPr id="2852" name="Picture_63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2" name="Picture_63_SpCnt_134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2853" name="Picture_63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3" name="Picture_63_SpCnt_135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8610"/>
                  <wp:effectExtent l="0" t="0" r="0" b="0"/>
                  <wp:wrapNone/>
                  <wp:docPr id="2854" name="Picture_63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4" name="Picture_63_SpCnt_136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243205"/>
                  <wp:effectExtent l="0" t="0" r="0" b="0"/>
                  <wp:wrapNone/>
                  <wp:docPr id="2855" name="Picture_63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5" name="Picture_63_SpCnt_137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52120"/>
                  <wp:effectExtent l="0" t="0" r="0" b="0"/>
                  <wp:wrapNone/>
                  <wp:docPr id="2856" name="Picture_88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6" name="Picture_88_SpCnt_35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451485"/>
                  <wp:effectExtent l="0" t="0" r="0" b="0"/>
                  <wp:wrapNone/>
                  <wp:docPr id="2857" name="Picture_88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7" name="Picture_88_SpCnt_36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8955"/>
                  <wp:effectExtent l="0" t="0" r="0" b="0"/>
                  <wp:wrapNone/>
                  <wp:docPr id="2858" name="Picture_88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8" name="Picture_88_SpCnt_3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2859" name="Picture_88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9" name="Picture_88_SpCnt_38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6710"/>
                  <wp:effectExtent l="0" t="0" r="0" b="0"/>
                  <wp:wrapNone/>
                  <wp:docPr id="2860" name="Picture_63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" name="Picture_63_SpCnt_138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6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9095"/>
                  <wp:effectExtent l="0" t="0" r="0" b="0"/>
                  <wp:wrapNone/>
                  <wp:docPr id="2861" name="Picture_63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1" name="Picture_63_SpCnt_139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9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6585"/>
                  <wp:effectExtent l="0" t="0" r="0" b="0"/>
                  <wp:wrapNone/>
                  <wp:docPr id="2862" name="Picture_88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2" name="Picture_88_SpCnt_3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2735"/>
                  <wp:effectExtent l="0" t="0" r="0" b="0"/>
                  <wp:wrapNone/>
                  <wp:docPr id="2863" name="Picture_63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3" name="Picture_63_SpCnt_140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2570"/>
                  <wp:effectExtent l="0" t="0" r="0" b="0"/>
                  <wp:wrapNone/>
                  <wp:docPr id="2864" name="Picture_63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4" name="Picture_63_SpCnt_141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865" name="Picture_63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5" name="Picture_63_SpCnt_142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3225"/>
                  <wp:effectExtent l="0" t="0" r="0" b="0"/>
                  <wp:wrapNone/>
                  <wp:docPr id="2866" name="Picture_63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6" name="Picture_63_SpCnt_14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94030"/>
                  <wp:effectExtent l="0" t="0" r="0" b="0"/>
                  <wp:wrapNone/>
                  <wp:docPr id="2867" name="Picture_88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7" name="Picture_88_SpCnt_40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4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7820"/>
                  <wp:effectExtent l="0" t="0" r="0" b="0"/>
                  <wp:wrapNone/>
                  <wp:docPr id="2868" name="Picture_63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8" name="Picture_63_SpCnt_144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5905"/>
                  <wp:effectExtent l="0" t="0" r="0" b="0"/>
                  <wp:wrapNone/>
                  <wp:docPr id="2869" name="Picture_63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9" name="Picture_63_SpCnt_145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9415"/>
                  <wp:effectExtent l="0" t="0" r="0" b="0"/>
                  <wp:wrapNone/>
                  <wp:docPr id="2870" name="Picture_63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0" name="Picture_63_SpCnt_146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2871" name="Picture_63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1" name="Picture_63_SpCnt_147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2872" name="Picture_63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2" name="Picture_63_SpCnt_148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340"/>
                  <wp:effectExtent l="0" t="0" r="0" b="0"/>
                  <wp:wrapNone/>
                  <wp:docPr id="2873" name="Picture_88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3" name="Picture_88_SpCnt_4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4005"/>
                  <wp:effectExtent l="0" t="0" r="0" b="0"/>
                  <wp:wrapNone/>
                  <wp:docPr id="2874" name="Picture_88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4" name="Picture_88_SpCnt_42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4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2875" name="Picture_88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5" name="Picture_88_SpCnt_43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7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7375"/>
                  <wp:effectExtent l="0" t="0" r="0" b="0"/>
                  <wp:wrapNone/>
                  <wp:docPr id="2876" name="Picture_88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6" name="Picture_88_SpCnt_4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7850"/>
                  <wp:effectExtent l="0" t="0" r="0" b="0"/>
                  <wp:wrapNone/>
                  <wp:docPr id="2877" name="Picture_88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7" name="Picture_88_SpCnt_45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8325"/>
                  <wp:effectExtent l="0" t="0" r="0" b="0"/>
                  <wp:wrapNone/>
                  <wp:docPr id="2878" name="Picture_88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8" name="Picture_88_SpCnt_46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0225"/>
                  <wp:effectExtent l="0" t="0" r="0" b="0"/>
                  <wp:wrapNone/>
                  <wp:docPr id="2879" name="Picture_88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9" name="Picture_88_SpCnt_4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2580"/>
                  <wp:effectExtent l="0" t="0" r="0" b="0"/>
                  <wp:wrapNone/>
                  <wp:docPr id="2880" name="Picture_88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0" name="Picture_88_SpCnt_48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3420"/>
                  <wp:effectExtent l="0" t="0" r="0" b="0"/>
                  <wp:wrapNone/>
                  <wp:docPr id="2881" name="Picture_88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1" name="Picture_88_SpCnt_4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2882" name="Picture_88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2" name="Picture_88_SpCnt_5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7050"/>
                  <wp:effectExtent l="0" t="0" r="0" b="0"/>
                  <wp:wrapNone/>
                  <wp:docPr id="2883" name="Picture_88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3" name="Picture_88_SpCnt_5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17525"/>
                  <wp:effectExtent l="0" t="0" r="0" b="0"/>
                  <wp:wrapNone/>
                  <wp:docPr id="2884" name="Picture_88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4" name="Picture_88_SpCnt_5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1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4955"/>
                  <wp:effectExtent l="0" t="0" r="0" b="0"/>
                  <wp:wrapNone/>
                  <wp:docPr id="2885" name="Picture_63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5" name="Picture_63_SpCnt_149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7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2886" name="Picture_63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6" name="Picture_63_SpCnt_150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01040"/>
                  <wp:effectExtent l="0" t="0" r="0" b="0"/>
                  <wp:wrapNone/>
                  <wp:docPr id="2887" name="Picture_63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7" name="Picture_63_SpCnt_15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8610"/>
                  <wp:effectExtent l="0" t="0" r="0" b="0"/>
                  <wp:wrapNone/>
                  <wp:docPr id="2888" name="Picture_63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8" name="Picture_63_SpCnt_152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889" name="Picture_63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9" name="Picture_63_SpCnt_153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890" name="Picture_63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0" name="Picture_63_SpCnt_154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891" name="Picture_63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1" name="Picture_63_SpCnt_155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2892" name="Picture_63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2" name="Picture_63_SpCnt_156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2893" name="Picture_88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" name="Picture_88_SpCnt_53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2894" name="Picture_63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4" name="Picture_63_SpCnt_15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2100"/>
                  <wp:effectExtent l="0" t="0" r="0" b="0"/>
                  <wp:wrapNone/>
                  <wp:docPr id="2895" name="Picture_63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5" name="Picture_63_SpCnt_158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3550"/>
                  <wp:effectExtent l="0" t="0" r="0" b="0"/>
                  <wp:wrapNone/>
                  <wp:docPr id="2896" name="Picture_88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6" name="Picture_88_SpCnt_54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335"/>
                  <wp:effectExtent l="0" t="0" r="0" b="0"/>
                  <wp:wrapNone/>
                  <wp:docPr id="2897" name="Picture_88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7" name="Picture_88_SpCnt_5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5125"/>
                  <wp:effectExtent l="0" t="0" r="0" b="0"/>
                  <wp:wrapNone/>
                  <wp:docPr id="2898" name="Picture_63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8" name="Picture_63_SpCnt_159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2275"/>
                  <wp:effectExtent l="0" t="0" r="0" b="0"/>
                  <wp:wrapNone/>
                  <wp:docPr id="2899" name="Picture_63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9" name="Picture_63_SpCnt_160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2900" name="Picture_88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0" name="Picture_88_SpCnt_56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2901" name="Picture_63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1" name="Picture_63_SpCnt_16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7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7650"/>
                  <wp:effectExtent l="0" t="0" r="0" b="0"/>
                  <wp:wrapNone/>
                  <wp:docPr id="2902" name="Picture_63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2" name="Picture_63_SpCnt_162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2903" name="Picture_88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3" name="Picture_88_SpCnt_57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4650"/>
                  <wp:effectExtent l="0" t="0" r="0" b="0"/>
                  <wp:wrapNone/>
                  <wp:docPr id="2904" name="Picture_88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4" name="Picture_88_SpCnt_58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7670"/>
                  <wp:effectExtent l="0" t="0" r="0" b="0"/>
                  <wp:wrapNone/>
                  <wp:docPr id="2905" name="Picture_63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5" name="Picture_63_SpCnt_16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5"/>
                  <wp:effectExtent l="0" t="0" r="0" b="0"/>
                  <wp:wrapNone/>
                  <wp:docPr id="2906" name="Picture_88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6" name="Picture_88_SpCnt_59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2907" name="Picture_63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7" name="Picture_63_SpCnt_164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2908" name="Picture_63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8" name="Picture_63_SpCnt_165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2909" name="Picture_88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9" name="Picture_88_SpCnt_6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2910" name="Picture_63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0" name="Picture_63_SpCnt_166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911" name="Picture_63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1" name="Picture_63_SpCnt_167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2912" name="Picture_88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2" name="Picture_88_SpCnt_61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4975"/>
                  <wp:effectExtent l="0" t="0" r="0" b="0"/>
                  <wp:wrapNone/>
                  <wp:docPr id="2913" name="Picture_88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3" name="Picture_88_SpCnt_62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6070"/>
                  <wp:effectExtent l="0" t="0" r="0" b="0"/>
                  <wp:wrapNone/>
                  <wp:docPr id="2914" name="Picture_63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4" name="Picture_63_SpCnt_168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7980"/>
                  <wp:effectExtent l="0" t="0" r="0" b="0"/>
                  <wp:wrapNone/>
                  <wp:docPr id="2915" name="Picture_63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5" name="Picture_63_SpCnt_169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6700"/>
                  <wp:effectExtent l="0" t="0" r="0" b="0"/>
                  <wp:wrapNone/>
                  <wp:docPr id="2916" name="Picture_63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6" name="Picture_63_SpCnt_170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5750"/>
                  <wp:effectExtent l="0" t="0" r="0" b="0"/>
                  <wp:wrapNone/>
                  <wp:docPr id="2917" name="Picture_88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7" name="Picture_88_SpCnt_63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9725"/>
                  <wp:effectExtent l="0" t="0" r="0" b="0"/>
                  <wp:wrapNone/>
                  <wp:docPr id="2918" name="Picture_63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8" name="Picture_63_SpCnt_171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6075"/>
                  <wp:effectExtent l="0" t="0" r="0" b="0"/>
                  <wp:wrapNone/>
                  <wp:docPr id="2919" name="Picture_63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9" name="Picture_63_SpCnt_172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4175"/>
                  <wp:effectExtent l="0" t="0" r="0" b="0"/>
                  <wp:wrapNone/>
                  <wp:docPr id="2920" name="Picture_88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0" name="Picture_88_SpCnt_64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0985"/>
                  <wp:effectExtent l="0" t="0" r="0" b="0"/>
                  <wp:wrapNone/>
                  <wp:docPr id="2921" name="Picture_63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1" name="Picture_63_SpCnt_173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2922" name="Picture_63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2" name="Picture_63_SpCnt_174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923" name="Picture_63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3" name="Picture_63_SpCnt_175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0055"/>
                  <wp:effectExtent l="0" t="0" r="0" b="0"/>
                  <wp:wrapNone/>
                  <wp:docPr id="2924" name="Picture_88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4" name="Picture_88_SpCnt_65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0520"/>
                  <wp:effectExtent l="0" t="0" r="0" b="0"/>
                  <wp:wrapNone/>
                  <wp:docPr id="2925" name="Picture_63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5" name="Picture_63_SpCnt_176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6545"/>
                  <wp:effectExtent l="0" t="0" r="0" b="0"/>
                  <wp:wrapNone/>
                  <wp:docPr id="2926" name="Picture_88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6" name="Picture_88_SpCnt_66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1815"/>
                  <wp:effectExtent l="0" t="0" r="0" b="0"/>
                  <wp:wrapNone/>
                  <wp:docPr id="2927" name="Picture_88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7" name="Picture_88_SpCnt_67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928" name="Picture_63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8" name="Picture_63_SpCnt_177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3225"/>
                  <wp:effectExtent l="0" t="0" r="0" b="0"/>
                  <wp:wrapNone/>
                  <wp:docPr id="2929" name="Picture_63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9" name="Picture_63_SpCnt_178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7650"/>
                  <wp:effectExtent l="0" t="0" r="0" b="0"/>
                  <wp:wrapNone/>
                  <wp:docPr id="2930" name="Picture_63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0" name="Picture_63_SpCnt_179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7670"/>
                  <wp:effectExtent l="0" t="0" r="0" b="0"/>
                  <wp:wrapNone/>
                  <wp:docPr id="2931" name="Picture_63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1" name="Picture_63_SpCnt_180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6700"/>
                  <wp:effectExtent l="0" t="0" r="0" b="0"/>
                  <wp:wrapNone/>
                  <wp:docPr id="2932" name="Picture_63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" name="Picture_63_SpCnt_181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49275"/>
                  <wp:effectExtent l="0" t="0" r="0" b="0"/>
                  <wp:wrapNone/>
                  <wp:docPr id="2933" name="Picture_88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3" name="Picture_88_SpCnt_68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2934" name="Picture_63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4" name="Picture_63_SpCnt_182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2935" name="Picture_63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5" name="Picture_63_SpCnt_183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2275"/>
                  <wp:effectExtent l="0" t="0" r="0" b="0"/>
                  <wp:wrapNone/>
                  <wp:docPr id="2936" name="Picture_63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6" name="Picture_63_SpCnt_184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08000"/>
                  <wp:effectExtent l="0" t="0" r="0" b="0"/>
                  <wp:wrapNone/>
                  <wp:docPr id="2937" name="Picture_88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7" name="Picture_88_SpCnt_69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938" name="Picture_63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8" name="Picture_63_SpCnt_185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5135"/>
                  <wp:effectExtent l="0" t="0" r="0" b="0"/>
                  <wp:wrapNone/>
                  <wp:docPr id="2939" name="Picture_88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9" name="Picture_88_SpCnt_7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2940" name="Picture_88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0" name="Picture_88_SpCnt_71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1485"/>
                  <wp:effectExtent l="0" t="0" r="0" b="0"/>
                  <wp:wrapNone/>
                  <wp:docPr id="2941" name="Picture_88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1" name="Picture_88_SpCnt_72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1640"/>
                  <wp:effectExtent l="0" t="0" r="0" b="0"/>
                  <wp:wrapNone/>
                  <wp:docPr id="2942" name="Picture_88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2" name="Picture_88_SpCnt_73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2915"/>
                  <wp:effectExtent l="0" t="0" r="0" b="0"/>
                  <wp:wrapNone/>
                  <wp:docPr id="2943" name="Picture_88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3" name="Picture_88_SpCnt_74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7835"/>
                  <wp:effectExtent l="0" t="0" r="0" b="0"/>
                  <wp:wrapNone/>
                  <wp:docPr id="2944" name="Picture_88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4" name="Picture_88_SpCnt_75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7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70" cy="450215"/>
                  <wp:effectExtent l="0" t="0" r="0" b="0"/>
                  <wp:wrapNone/>
                  <wp:docPr id="2945" name="Picture_88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5" name="Picture_88_SpCnt_76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2946" name="Picture_88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6" name="Picture_88_SpCnt_77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2947" name="Picture_88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7" name="Picture_88_SpCnt_78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948" name="Picture_88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8" name="Picture_88_SpCnt_79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9105"/>
                  <wp:effectExtent l="0" t="0" r="0" b="0"/>
                  <wp:wrapNone/>
                  <wp:docPr id="2949" name="Picture_88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9" name="Picture_88_SpCnt_8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9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3390"/>
                  <wp:effectExtent l="0" t="0" r="0" b="0"/>
                  <wp:wrapNone/>
                  <wp:docPr id="2950" name="Picture_88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0" name="Picture_88_SpCnt_8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3550"/>
                  <wp:effectExtent l="0" t="0" r="0" b="0"/>
                  <wp:wrapNone/>
                  <wp:docPr id="2951" name="Picture_88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1" name="Picture_88_SpCnt_82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69900"/>
                  <wp:effectExtent l="0" t="0" r="0" b="0"/>
                  <wp:wrapNone/>
                  <wp:docPr id="2952" name="Picture_88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2" name="Picture_88_SpCnt_83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2953" name="Picture_88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3" name="Picture_88_SpCnt_84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2954" name="Picture_88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4" name="Picture_88_SpCnt_85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2955" name="Picture_88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5" name="Picture_88_SpCnt_86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9740"/>
                  <wp:effectExtent l="0" t="0" r="0" b="0"/>
                  <wp:wrapNone/>
                  <wp:docPr id="2956" name="Picture_88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6" name="Picture_88_SpCnt_87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5"/>
                  <wp:effectExtent l="0" t="0" r="0" b="0"/>
                  <wp:wrapNone/>
                  <wp:docPr id="2957" name="Picture_88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7" name="Picture_88_SpCnt_88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1640"/>
                  <wp:effectExtent l="0" t="0" r="0" b="0"/>
                  <wp:wrapNone/>
                  <wp:docPr id="2958" name="Picture_88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8" name="Picture_88_SpCnt_89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7990"/>
                  <wp:effectExtent l="0" t="0" r="0" b="0"/>
                  <wp:wrapNone/>
                  <wp:docPr id="2959" name="Picture_88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9" name="Picture_88_SpCnt_9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7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1805"/>
                  <wp:effectExtent l="0" t="0" r="0" b="0"/>
                  <wp:wrapNone/>
                  <wp:docPr id="2960" name="Picture_88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0" name="Picture_88_SpCnt_91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5455"/>
                  <wp:effectExtent l="0" t="0" r="0" b="0"/>
                  <wp:wrapNone/>
                  <wp:docPr id="2961" name="Picture_88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1" name="Picture_88_SpCnt_92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2962" name="Picture_88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2" name="Picture_88_SpCnt_93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090"/>
                  <wp:effectExtent l="0" t="0" r="0" b="0"/>
                  <wp:wrapNone/>
                  <wp:docPr id="2963" name="Picture_88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3" name="Picture_88_SpCnt_94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2755"/>
                  <wp:effectExtent l="0" t="0" r="0" b="0"/>
                  <wp:wrapNone/>
                  <wp:docPr id="2964" name="Picture_88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4" name="Picture_88_SpCnt_95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2965" name="Picture_88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5" name="Picture_88_SpCnt_96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2966" name="Picture_88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6" name="Picture_88_SpCnt_97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967" name="Picture_63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7" name="Picture_63_SpCnt_186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297815"/>
                  <wp:effectExtent l="0" t="0" r="0" b="0"/>
                  <wp:wrapNone/>
                  <wp:docPr id="2968" name="Picture_63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8" name="Picture_63_SpCnt_187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89560"/>
                  <wp:effectExtent l="0" t="0" r="0" b="0"/>
                  <wp:wrapNone/>
                  <wp:docPr id="2969" name="Picture_63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9" name="Picture_63_SpCnt_188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298450"/>
                  <wp:effectExtent l="0" t="0" r="0" b="0"/>
                  <wp:wrapNone/>
                  <wp:docPr id="2970" name="Picture_63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0" name="Picture_63_SpCnt_189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1625"/>
                  <wp:effectExtent l="0" t="0" r="0" b="0"/>
                  <wp:wrapNone/>
                  <wp:docPr id="2971" name="Picture_63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1" name="Picture_63_SpCnt_190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4165"/>
                  <wp:effectExtent l="0" t="0" r="0" b="0"/>
                  <wp:wrapNone/>
                  <wp:docPr id="2972" name="Picture_63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2" name="Picture_63_SpCnt_191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973" name="Picture_63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3" name="Picture_63_SpCnt_192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4800"/>
                  <wp:effectExtent l="0" t="0" r="0" b="0"/>
                  <wp:wrapNone/>
                  <wp:docPr id="2974" name="Picture_63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4" name="Picture_63_SpCnt_19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2975" name="Picture_63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5" name="Picture_63_SpCnt_194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2976" name="Picture_63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6" name="Picture_63_SpCnt_195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085"/>
                  <wp:effectExtent l="0" t="0" r="0" b="0"/>
                  <wp:wrapNone/>
                  <wp:docPr id="2977" name="Picture_63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7" name="Picture_63_SpCnt_196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2978" name="Picture_63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8" name="Picture_63_SpCnt_197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0515"/>
                  <wp:effectExtent l="0" t="0" r="0" b="0"/>
                  <wp:wrapNone/>
                  <wp:docPr id="2979" name="Picture_63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9" name="Picture_63_SpCnt_198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0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26390"/>
                  <wp:effectExtent l="0" t="0" r="0" b="0"/>
                  <wp:wrapNone/>
                  <wp:docPr id="2980" name="Picture_63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0" name="Picture_63_SpCnt_199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2981" name="Picture_63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1" name="Picture_63_SpCnt_200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982" name="Picture_63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2" name="Picture_63_SpCnt_201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2983" name="Picture_63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3" name="Picture_63_SpCnt_202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5760"/>
                  <wp:effectExtent l="0" t="0" r="0" b="0"/>
                  <wp:wrapNone/>
                  <wp:docPr id="2984" name="Picture_63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4" name="Picture_63_SpCnt_203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520065" cy="604520"/>
                  <wp:effectExtent l="0" t="0" r="0" b="0"/>
                  <wp:wrapNone/>
                  <wp:docPr id="2985" name="Picture_88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5" name="Picture_88_SpCnt_98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65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508000" cy="604520"/>
                  <wp:effectExtent l="0" t="0" r="0" b="0"/>
                  <wp:wrapNone/>
                  <wp:docPr id="2986" name="Picture_88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6" name="Picture_88_SpCnt_99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2781300</wp:posOffset>
                  </wp:positionH>
                  <wp:positionV relativeFrom="paragraph">
                    <wp:posOffset>0</wp:posOffset>
                  </wp:positionV>
                  <wp:extent cx="522605" cy="601345"/>
                  <wp:effectExtent l="0" t="0" r="0" b="0"/>
                  <wp:wrapNone/>
                  <wp:docPr id="2987" name="Picture_88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7" name="Picture_88_SpCnt_100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" cy="601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宜兴市新东茂纺织科技有限公司</w:t>
            </w:r>
          </w:p>
        </w:tc>
        <w:tc>
          <w:tcPr>
            <w:tcW w:w="3585" w:type="dxa"/>
            <w:vAlign w:val="center"/>
          </w:tcPr>
          <w:p w14:paraId="056B9A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6875"/>
                  <wp:effectExtent l="0" t="0" r="0" b="0"/>
                  <wp:wrapNone/>
                  <wp:docPr id="2988" name="Picture_88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8" name="Picture_88_SpCnt_10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5635"/>
                  <wp:effectExtent l="0" t="0" r="0" b="0"/>
                  <wp:wrapNone/>
                  <wp:docPr id="2989" name="Picture_88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9" name="Picture_88_SpCnt_102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3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93725"/>
                  <wp:effectExtent l="0" t="0" r="0" b="0"/>
                  <wp:wrapNone/>
                  <wp:docPr id="2990" name="Picture_88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0" name="Picture_88_SpCnt_103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7670"/>
                  <wp:effectExtent l="0" t="0" r="0" b="0"/>
                  <wp:wrapNone/>
                  <wp:docPr id="2991" name="Picture_88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1" name="Picture_88_SpCnt_104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3575"/>
                  <wp:effectExtent l="0" t="0" r="0" b="0"/>
                  <wp:wrapNone/>
                  <wp:docPr id="2992" name="Picture_88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2" name="Picture_88_SpCnt_105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0705"/>
                  <wp:effectExtent l="0" t="0" r="0" b="0"/>
                  <wp:wrapNone/>
                  <wp:docPr id="2993" name="Picture_88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3" name="Picture_88_SpCnt_106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0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35940"/>
                  <wp:effectExtent l="0" t="0" r="0" b="0"/>
                  <wp:wrapNone/>
                  <wp:docPr id="2994" name="Picture_88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4" name="Picture_88_SpCnt_107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35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4795"/>
                  <wp:effectExtent l="0" t="0" r="0" b="0"/>
                  <wp:wrapNone/>
                  <wp:docPr id="2995" name="Picture_63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5" name="Picture_63_SpCnt_204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2996" name="Picture_63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6" name="Picture_63_SpCnt_20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2997" name="Picture_63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7" name="Picture_63_SpCnt_206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2775"/>
                  <wp:effectExtent l="0" t="0" r="0" b="0"/>
                  <wp:wrapNone/>
                  <wp:docPr id="2998" name="Picture_88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8" name="Picture_88_SpCnt_108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3240"/>
                  <wp:effectExtent l="0" t="0" r="0" b="0"/>
                  <wp:wrapNone/>
                  <wp:docPr id="2999" name="Picture_88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9" name="Picture_88_SpCnt_109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2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7525"/>
                  <wp:effectExtent l="0" t="0" r="0" b="0"/>
                  <wp:wrapNone/>
                  <wp:docPr id="3000" name="Picture_88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0" name="Picture_88_SpCnt_110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1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08000"/>
                  <wp:effectExtent l="0" t="0" r="0" b="0"/>
                  <wp:wrapNone/>
                  <wp:docPr id="3001" name="Picture_88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" name="Picture_88_SpCnt_111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31495"/>
                  <wp:effectExtent l="0" t="0" r="0" b="0"/>
                  <wp:wrapNone/>
                  <wp:docPr id="3002" name="Picture_63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2" name="Picture_63_SpCnt_20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31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59460"/>
                  <wp:effectExtent l="0" t="0" r="0" b="0"/>
                  <wp:wrapNone/>
                  <wp:docPr id="3003" name="Picture_88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3" name="Picture_88_SpCnt_112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0235"/>
                  <wp:effectExtent l="0" t="0" r="0" b="0"/>
                  <wp:wrapNone/>
                  <wp:docPr id="3004" name="Picture_88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4" name="Picture_88_SpCnt_113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0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0870"/>
                  <wp:effectExtent l="0" t="0" r="0" b="0"/>
                  <wp:wrapNone/>
                  <wp:docPr id="3005" name="Picture_88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5" name="Picture_88_SpCnt_114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8615"/>
                  <wp:effectExtent l="0" t="0" r="0" b="0"/>
                  <wp:wrapNone/>
                  <wp:docPr id="3006" name="Picture_63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6" name="Picture_63_SpCnt_20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6250"/>
                  <wp:effectExtent l="0" t="0" r="0" b="0"/>
                  <wp:wrapNone/>
                  <wp:docPr id="3007" name="Picture_88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7" name="Picture_88_SpCnt_115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9575"/>
                  <wp:effectExtent l="0" t="0" r="0" b="0"/>
                  <wp:wrapNone/>
                  <wp:docPr id="3008" name="Picture_63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8" name="Picture_63_SpCnt_209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95630"/>
                  <wp:effectExtent l="0" t="0" r="0" b="0"/>
                  <wp:wrapNone/>
                  <wp:docPr id="3009" name="Picture_88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9" name="Picture_88_SpCnt_116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95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68985"/>
                  <wp:effectExtent l="0" t="0" r="0" b="0"/>
                  <wp:wrapNone/>
                  <wp:docPr id="3010" name="Picture_88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0" name="Picture_88_SpCnt_117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98805"/>
                  <wp:effectExtent l="0" t="0" r="0" b="0"/>
                  <wp:wrapNone/>
                  <wp:docPr id="3011" name="Picture_88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1" name="Picture_88_SpCnt_118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98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0735"/>
                  <wp:effectExtent l="0" t="0" r="0" b="0"/>
                  <wp:wrapNone/>
                  <wp:docPr id="3012" name="Picture_88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2" name="Picture_88_SpCnt_119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7670"/>
                  <wp:effectExtent l="0" t="0" r="0" b="0"/>
                  <wp:wrapNone/>
                  <wp:docPr id="3013" name="Picture_63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3" name="Picture_63_SpCnt_210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0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3690"/>
                  <wp:effectExtent l="0" t="0" r="0" b="0"/>
                  <wp:wrapNone/>
                  <wp:docPr id="3014" name="Picture_63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4" name="Picture_63_SpCnt_21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35305"/>
                  <wp:effectExtent l="0" t="0" r="0" b="0"/>
                  <wp:wrapNone/>
                  <wp:docPr id="3015" name="Picture_88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5" name="Picture_88_SpCnt_120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0210"/>
                  <wp:effectExtent l="0" t="0" r="0" b="0"/>
                  <wp:wrapNone/>
                  <wp:docPr id="3016" name="Picture_63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6" name="Picture_63_SpCnt_212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9435"/>
                  <wp:effectExtent l="0" t="0" r="0" b="0"/>
                  <wp:wrapNone/>
                  <wp:docPr id="3017" name="Picture_88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7" name="Picture_88_SpCnt_121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64515"/>
                  <wp:effectExtent l="0" t="0" r="0" b="0"/>
                  <wp:wrapNone/>
                  <wp:docPr id="3018" name="Picture_88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8" name="Picture_88_SpCnt_122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6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87045"/>
                  <wp:effectExtent l="0" t="0" r="0" b="0"/>
                  <wp:wrapNone/>
                  <wp:docPr id="3019" name="Picture_63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9" name="Picture_63_SpCnt_213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0100"/>
                  <wp:effectExtent l="0" t="0" r="0" b="0"/>
                  <wp:wrapNone/>
                  <wp:docPr id="3020" name="Picture_88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Picture_88_SpCnt_123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021" name="Picture_63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1" name="Picture_63_SpCnt_214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1480"/>
                  <wp:effectExtent l="0" t="0" r="0" b="0"/>
                  <wp:wrapNone/>
                  <wp:docPr id="3022" name="Picture_88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2" name="Picture_88_SpCnt_124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66725"/>
                  <wp:effectExtent l="0" t="0" r="0" b="0"/>
                  <wp:wrapNone/>
                  <wp:docPr id="3023" name="Picture_88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3" name="Picture_88_SpCnt_125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4205"/>
                  <wp:effectExtent l="0" t="0" r="0" b="0"/>
                  <wp:wrapNone/>
                  <wp:docPr id="3024" name="Picture_63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4" name="Picture_63_SpCnt_215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24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78155"/>
                  <wp:effectExtent l="0" t="0" r="0" b="0"/>
                  <wp:wrapNone/>
                  <wp:docPr id="3025" name="Picture_88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5" name="Picture_88_SpCnt_126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78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87045"/>
                  <wp:effectExtent l="0" t="0" r="0" b="0"/>
                  <wp:wrapNone/>
                  <wp:docPr id="3026" name="Picture_63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6" name="Picture_63_SpCnt_216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0095"/>
                  <wp:effectExtent l="0" t="0" r="0" b="0"/>
                  <wp:wrapNone/>
                  <wp:docPr id="3027" name="Picture_88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7" name="Picture_88_SpCnt_127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0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04520"/>
                  <wp:effectExtent l="0" t="0" r="0" b="0"/>
                  <wp:wrapNone/>
                  <wp:docPr id="3028" name="Picture_88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8" name="Picture_88_SpCnt_128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3029" name="Picture_63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9" name="Picture_63_SpCnt_217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7665"/>
                  <wp:effectExtent l="0" t="0" r="0" b="0"/>
                  <wp:wrapNone/>
                  <wp:docPr id="3030" name="Picture_63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0" name="Picture_63_SpCnt_218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6070"/>
                  <wp:effectExtent l="0" t="0" r="0" b="0"/>
                  <wp:wrapNone/>
                  <wp:docPr id="3031" name="Picture_63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1" name="Picture_63_SpCnt_219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4040"/>
                  <wp:effectExtent l="0" t="0" r="0" b="0"/>
                  <wp:wrapNone/>
                  <wp:docPr id="3032" name="Picture_63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2" name="Picture_63_SpCnt_220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7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44830"/>
                  <wp:effectExtent l="0" t="0" r="0" b="0"/>
                  <wp:wrapNone/>
                  <wp:docPr id="3033" name="Picture_88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3" name="Picture_88_SpCnt_129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54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54050"/>
                  <wp:effectExtent l="0" t="0" r="0" b="0"/>
                  <wp:wrapNone/>
                  <wp:docPr id="3034" name="Picture_88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4" name="Picture_88_SpCnt_13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8155"/>
                  <wp:effectExtent l="0" t="0" r="0" b="0"/>
                  <wp:wrapNone/>
                  <wp:docPr id="3035" name="Picture_88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5" name="Picture_88_SpCnt_131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8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4680"/>
                  <wp:effectExtent l="0" t="0" r="0" b="0"/>
                  <wp:wrapNone/>
                  <wp:docPr id="3036" name="Picture_88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6" name="Picture_88_SpCnt_132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7650"/>
                  <wp:effectExtent l="0" t="0" r="0" b="0"/>
                  <wp:wrapNone/>
                  <wp:docPr id="3037" name="Picture_63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7" name="Picture_63_SpCnt_221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45465"/>
                  <wp:effectExtent l="0" t="0" r="0" b="0"/>
                  <wp:wrapNone/>
                  <wp:docPr id="3038" name="Picture_88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8" name="Picture_88_SpCnt_133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0070"/>
                  <wp:effectExtent l="0" t="0" r="0" b="0"/>
                  <wp:wrapNone/>
                  <wp:docPr id="3039" name="Picture_88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9" name="Picture_88_SpCnt_134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94995"/>
                  <wp:effectExtent l="0" t="0" r="0" b="0"/>
                  <wp:wrapNone/>
                  <wp:docPr id="3040" name="Picture_88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0" name="Picture_88_SpCnt_135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041" name="Picture_63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1" name="Picture_63_SpCnt_222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042" name="Picture_63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2" name="Picture_63_SpCnt_223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1465"/>
                  <wp:effectExtent l="0" t="0" r="0" b="0"/>
                  <wp:wrapNone/>
                  <wp:docPr id="3043" name="Picture_63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3" name="Picture_63_SpCnt_2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14020"/>
                  <wp:effectExtent l="0" t="0" r="0" b="0"/>
                  <wp:wrapNone/>
                  <wp:docPr id="3044" name="Picture_63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4" name="Picture_63_SpCnt_225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08000"/>
                  <wp:effectExtent l="0" t="0" r="0" b="0"/>
                  <wp:wrapNone/>
                  <wp:docPr id="3045" name="Picture_88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5" name="Picture_88_SpCnt_136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09600"/>
                  <wp:effectExtent l="0" t="0" r="0" b="0"/>
                  <wp:wrapNone/>
                  <wp:docPr id="3046" name="Picture_88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6" name="Picture_88_SpCnt_137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3845"/>
                  <wp:effectExtent l="0" t="0" r="0" b="0"/>
                  <wp:wrapNone/>
                  <wp:docPr id="3047" name="Picture_63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7" name="Picture_63_SpCnt_2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66725"/>
                  <wp:effectExtent l="0" t="0" r="0" b="0"/>
                  <wp:wrapNone/>
                  <wp:docPr id="3048" name="Picture_88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8" name="Picture_88_SpCnt_138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2570"/>
                  <wp:effectExtent l="0" t="0" r="0" b="0"/>
                  <wp:wrapNone/>
                  <wp:docPr id="3049" name="Picture_63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9" name="Picture_63_SpCnt_227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4045"/>
                  <wp:effectExtent l="0" t="0" r="0" b="0"/>
                  <wp:wrapNone/>
                  <wp:docPr id="3050" name="Picture_88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0" name="Picture_88_SpCnt_139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4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2310"/>
                  <wp:effectExtent l="0" t="0" r="0" b="0"/>
                  <wp:wrapNone/>
                  <wp:docPr id="3051" name="Picture_88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" name="Picture_88_SpCnt_14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70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3240"/>
                  <wp:effectExtent l="0" t="0" r="0" b="0"/>
                  <wp:wrapNone/>
                  <wp:docPr id="3052" name="Picture_88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" name="Picture_88_SpCnt_141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44830"/>
                  <wp:effectExtent l="0" t="0" r="0" b="0"/>
                  <wp:wrapNone/>
                  <wp:docPr id="3053" name="Picture_88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" name="Picture_88_SpCnt_142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4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7190"/>
                  <wp:effectExtent l="0" t="0" r="0" b="0"/>
                  <wp:wrapNone/>
                  <wp:docPr id="3054" name="Picture_63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4" name="Picture_63_SpCnt_22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13715"/>
                  <wp:effectExtent l="0" t="0" r="0" b="0"/>
                  <wp:wrapNone/>
                  <wp:docPr id="3055" name="Picture_88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5" name="Picture_88_SpCnt_143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9575"/>
                  <wp:effectExtent l="0" t="0" r="0" b="0"/>
                  <wp:wrapNone/>
                  <wp:docPr id="3056" name="Picture_63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6" name="Picture_63_SpCnt_22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31495"/>
                  <wp:effectExtent l="0" t="0" r="0" b="0"/>
                  <wp:wrapNone/>
                  <wp:docPr id="3057" name="Picture_63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7" name="Picture_63_SpCnt_230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45" cy="531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3875"/>
                  <wp:effectExtent l="0" t="0" r="0" b="0"/>
                  <wp:wrapNone/>
                  <wp:docPr id="3058" name="Picture_88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8" name="Picture_88_SpCnt_144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3335" cy="466725"/>
                  <wp:effectExtent l="0" t="0" r="0" b="0"/>
                  <wp:wrapNone/>
                  <wp:docPr id="3059" name="Picture_88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9" name="Picture_88_SpCnt_145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0685"/>
                  <wp:effectExtent l="0" t="0" r="0" b="0"/>
                  <wp:wrapNone/>
                  <wp:docPr id="3060" name="Picture_63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0" name="Picture_63_SpCnt_23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0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3061" name="Picture_63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1" name="Picture_63_SpCnt_232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3380"/>
                  <wp:effectExtent l="0" t="0" r="0" b="0"/>
                  <wp:wrapNone/>
                  <wp:docPr id="3062" name="Picture_63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2" name="Picture_63_SpCnt_23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1465"/>
                  <wp:effectExtent l="0" t="0" r="0" b="0"/>
                  <wp:wrapNone/>
                  <wp:docPr id="3063" name="Picture_63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3" name="Picture_63_SpCnt_234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405130"/>
                  <wp:effectExtent l="0" t="0" r="0" b="0"/>
                  <wp:wrapNone/>
                  <wp:docPr id="3064" name="Picture_63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4" name="Picture_63_SpCnt_235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5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2600"/>
                  <wp:effectExtent l="0" t="0" r="0" b="0"/>
                  <wp:wrapNone/>
                  <wp:docPr id="3065" name="Picture_88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5" name="Picture_88_SpCnt_146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665"/>
                  <wp:effectExtent l="0" t="0" r="0" b="0"/>
                  <wp:wrapNone/>
                  <wp:docPr id="3066" name="Picture_63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6" name="Picture_63_SpCnt_2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3690"/>
                  <wp:effectExtent l="0" t="0" r="0" b="0"/>
                  <wp:wrapNone/>
                  <wp:docPr id="3067" name="Picture_63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7" name="Picture_63_SpCnt_23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190"/>
                  <wp:effectExtent l="0" t="0" r="0" b="0"/>
                  <wp:wrapNone/>
                  <wp:docPr id="3068" name="Picture_63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8" name="Picture_63_SpCnt_23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1000"/>
                  <wp:effectExtent l="0" t="0" r="0" b="0"/>
                  <wp:wrapNone/>
                  <wp:docPr id="3069" name="Picture_63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9" name="Picture_63_SpCnt_23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2270"/>
                  <wp:effectExtent l="0" t="0" r="0" b="0"/>
                  <wp:wrapNone/>
                  <wp:docPr id="3070" name="Picture_63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0" name="Picture_63_SpCnt_240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6070"/>
                  <wp:effectExtent l="0" t="0" r="0" b="0"/>
                  <wp:wrapNone/>
                  <wp:docPr id="3071" name="Picture_63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1" name="Picture_63_SpCnt_241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5280"/>
                  <wp:effectExtent l="0" t="0" r="0" b="0"/>
                  <wp:wrapNone/>
                  <wp:docPr id="3072" name="Picture_63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2" name="Picture_63_SpCnt_242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225"/>
                  <wp:effectExtent l="0" t="0" r="0" b="0"/>
                  <wp:wrapNone/>
                  <wp:docPr id="3073" name="Picture_63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3" name="Picture_63_SpCnt_243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3074" name="Picture_63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" name="Picture_63_SpCnt_24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3075" name="Picture_63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5" name="Picture_63_SpCnt_24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8615"/>
                  <wp:effectExtent l="0" t="0" r="0" b="0"/>
                  <wp:wrapNone/>
                  <wp:docPr id="3076" name="Picture_63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6" name="Picture_63_SpCnt_246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3845"/>
                  <wp:effectExtent l="0" t="0" r="0" b="0"/>
                  <wp:wrapNone/>
                  <wp:docPr id="3077" name="Picture_63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7" name="Picture_63_SpCnt_247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2905"/>
                  <wp:effectExtent l="0" t="0" r="0" b="0"/>
                  <wp:wrapNone/>
                  <wp:docPr id="3078" name="Picture_63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8" name="Picture_63_SpCnt_24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7980"/>
                  <wp:effectExtent l="0" t="0" r="0" b="0"/>
                  <wp:wrapNone/>
                  <wp:docPr id="3079" name="Picture_63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9" name="Picture_63_SpCnt_24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4175"/>
                  <wp:effectExtent l="0" t="0" r="0" b="0"/>
                  <wp:wrapNone/>
                  <wp:docPr id="3080" name="Picture_63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0" name="Picture_63_SpCnt_25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1320"/>
                  <wp:effectExtent l="0" t="0" r="0" b="0"/>
                  <wp:wrapNone/>
                  <wp:docPr id="3081" name="Picture_63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1" name="Picture_63_SpCnt_25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3082" name="Picture_63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2" name="Picture_63_SpCnt_25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6410"/>
                  <wp:effectExtent l="0" t="0" r="0" b="0"/>
                  <wp:wrapNone/>
                  <wp:docPr id="3083" name="Picture_88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3" name="Picture_88_SpCnt_147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4330"/>
                  <wp:effectExtent l="0" t="0" r="0" b="0"/>
                  <wp:wrapNone/>
                  <wp:docPr id="3084" name="Picture_63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4" name="Picture_63_SpCnt_253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6100"/>
                  <wp:effectExtent l="0" t="0" r="0" b="0"/>
                  <wp:wrapNone/>
                  <wp:docPr id="3085" name="Picture_88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5" name="Picture_88_SpCnt_148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0870"/>
                  <wp:effectExtent l="0" t="0" r="0" b="0"/>
                  <wp:wrapNone/>
                  <wp:docPr id="3086" name="Picture_88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6" name="Picture_88_SpCnt_149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087" name="Picture_63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7" name="Picture_63_SpCnt_254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3088" name="Picture_88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8" name="Picture_88_SpCnt_15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9275"/>
                  <wp:effectExtent l="0" t="0" r="0" b="0"/>
                  <wp:wrapNone/>
                  <wp:docPr id="3089" name="Picture_88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9" name="Picture_88_SpCnt_151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090" name="Picture_63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0" name="Picture_63_SpCnt_255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091" name="Picture_88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1" name="Picture_88_SpCnt_15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2745"/>
                  <wp:effectExtent l="0" t="0" r="0" b="0"/>
                  <wp:wrapNone/>
                  <wp:docPr id="3092" name="Picture_63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2" name="Picture_63_SpCnt_256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2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9895"/>
                  <wp:effectExtent l="0" t="0" r="0" b="0"/>
                  <wp:wrapNone/>
                  <wp:docPr id="3093" name="Picture_63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3" name="Picture_63_SpCnt_257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9440"/>
                  <wp:effectExtent l="0" t="0" r="0" b="0"/>
                  <wp:wrapNone/>
                  <wp:docPr id="3094" name="Picture_88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4" name="Picture_88_SpCnt_153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0865"/>
                  <wp:effectExtent l="0" t="0" r="0" b="0"/>
                  <wp:wrapNone/>
                  <wp:docPr id="3095" name="Picture_88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5" name="Picture_88_SpCnt_154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 w14:paraId="58187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05C4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 w14:paraId="2EBF16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6A9BA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无锡市博大竹木业有限公司</w:t>
            </w:r>
          </w:p>
        </w:tc>
        <w:tc>
          <w:tcPr>
            <w:tcW w:w="3585" w:type="dxa"/>
            <w:vAlign w:val="center"/>
          </w:tcPr>
          <w:p w14:paraId="097344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 w14:paraId="0FC38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1AB5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 w14:paraId="4B2541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5BF02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宜兴市新伟隆印染有限公司</w:t>
            </w:r>
          </w:p>
        </w:tc>
        <w:tc>
          <w:tcPr>
            <w:tcW w:w="3585" w:type="dxa"/>
            <w:vAlign w:val="center"/>
          </w:tcPr>
          <w:p w14:paraId="53033B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 w14:paraId="749BC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1699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 w14:paraId="45CA12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82694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宜兴市望博油脂有限公司</w:t>
            </w:r>
          </w:p>
        </w:tc>
        <w:tc>
          <w:tcPr>
            <w:tcW w:w="3585" w:type="dxa"/>
            <w:vAlign w:val="center"/>
          </w:tcPr>
          <w:p w14:paraId="5821D7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60013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3DDB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 w14:paraId="2C0834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96FA9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固吉模具技术（宜兴）有限公司</w:t>
            </w:r>
          </w:p>
        </w:tc>
        <w:tc>
          <w:tcPr>
            <w:tcW w:w="3585" w:type="dxa"/>
            <w:vAlign w:val="center"/>
          </w:tcPr>
          <w:p w14:paraId="3437D1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4774D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F3CA1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 w14:paraId="4CC74D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CF689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宜兴旭瑞华驰模具科技有限公司</w:t>
            </w:r>
          </w:p>
        </w:tc>
        <w:tc>
          <w:tcPr>
            <w:tcW w:w="3585" w:type="dxa"/>
            <w:vAlign w:val="center"/>
          </w:tcPr>
          <w:p w14:paraId="593127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32681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91DD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 w14:paraId="557261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72A17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江苏宜净水处理化学品有限公司</w:t>
            </w:r>
          </w:p>
        </w:tc>
        <w:tc>
          <w:tcPr>
            <w:tcW w:w="3585" w:type="dxa"/>
            <w:vAlign w:val="center"/>
          </w:tcPr>
          <w:p w14:paraId="1BF48B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0D7B6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98C0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 w14:paraId="58BB3B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14B43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江苏鼎筑预制构件有限公司</w:t>
            </w:r>
          </w:p>
        </w:tc>
        <w:tc>
          <w:tcPr>
            <w:tcW w:w="3585" w:type="dxa"/>
            <w:vAlign w:val="center"/>
          </w:tcPr>
          <w:p w14:paraId="7B32CC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3B435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2BEB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 w14:paraId="39A858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56A85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宜兴市博达轻工机械有限公司</w:t>
            </w:r>
          </w:p>
        </w:tc>
        <w:tc>
          <w:tcPr>
            <w:tcW w:w="3585" w:type="dxa"/>
            <w:vAlign w:val="center"/>
          </w:tcPr>
          <w:p w14:paraId="7097A4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34D1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0397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 w14:paraId="71984B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DDBCB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无锡市九二八重工科技有限公司</w:t>
            </w:r>
          </w:p>
        </w:tc>
        <w:tc>
          <w:tcPr>
            <w:tcW w:w="3585" w:type="dxa"/>
            <w:vAlign w:val="center"/>
          </w:tcPr>
          <w:p w14:paraId="1A8449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49F7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E6BD0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 w14:paraId="3BCD01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ECE9F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江苏麦德柯金属制品有限公司</w:t>
            </w:r>
          </w:p>
        </w:tc>
        <w:tc>
          <w:tcPr>
            <w:tcW w:w="3585" w:type="dxa"/>
            <w:vAlign w:val="center"/>
          </w:tcPr>
          <w:p w14:paraId="0E5150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2BB10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BD8B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 w14:paraId="2F50D6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BA08E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3096" name="Picture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6" name="Picture_6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097" name="Picture_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7" name="Picture_63_SpCnt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098" name="Picture_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8" name="Picture_63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099" name="Picture_6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9" name="Picture_63_SpCnt_3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100" name="Picture_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0" name="Picture_63_SpCnt_4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101" name="Picture_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1" name="Picture_63_SpCnt_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102" name="Picture_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2" name="Picture_63_SpCnt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03" name="Picture_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" name="Picture_63_SpCnt_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3104" name="Picture_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4" name="Picture_63_SpCnt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3105" name="Picture_6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5" name="Picture_63_SpCnt_9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3106" name="Picture_63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6" name="Picture_63_SpCnt_10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3107" name="Picture_63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7" name="Picture_63_SpCnt_1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3108" name="Picture_63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8" name="Picture_63_SpCnt_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109" name="Picture_63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9" name="Picture_63_SpCnt_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110" name="Picture_63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0" name="Picture_63_SpCnt_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3111" name="Picture_63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1" name="Picture_63_SpCnt_15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12" name="Picture_6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2" name="Picture_63_SpCnt_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113" name="Picture_6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3" name="Picture_63_SpCnt_1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114" name="Picture_6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4" name="Picture_63_SpCnt_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115" name="Picture_63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5" name="Picture_63_SpCnt_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3116" name="Picture_63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6" name="Picture_63_SpCnt_20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117" name="Picture_6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7" name="Picture_63_SpCnt_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3118" name="Picture_6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8" name="Picture_63_SpCnt_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3119" name="Picture_63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9" name="Picture_63_SpCnt_23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3120" name="Picture_6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0" name="Picture_63_SpCnt_2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3121" name="Picture_6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1" name="Picture_63_SpCnt_2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122" name="Picture_6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2" name="Picture_63_SpCnt_26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123" name="Picture_6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3" name="Picture_63_SpCnt_2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124" name="Picture_63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4" name="Picture_63_SpCnt_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3125" name="Picture_63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5" name="Picture_63_SpCnt_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3126" name="Picture_63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6" name="Picture_63_SpCnt_3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3127" name="Picture_63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7" name="Picture_63_SpCnt_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3128" name="Picture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8" name="Picture_8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3129" name="Picture_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9" name="Picture_88_SpCnt_1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3130" name="Picture_63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0" name="Picture_63_SpCnt_32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31" name="Picture_63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1" name="Picture_63_SpCnt_3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132" name="Picture_63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2" name="Picture_63_SpCnt_3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133" name="Picture_63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3" name="Picture_63_SpCnt_3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3134" name="Picture_63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4" name="Picture_63_SpCnt_3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3135" name="Picture_63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5" name="Picture_63_SpCnt_3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3136" name="Picture_63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6" name="Picture_63_SpCnt_3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3137" name="Picture_63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7" name="Picture_63_SpCnt_39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3138" name="Picture_63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8" name="Picture_63_SpCnt_40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3139" name="Picture_63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9" name="Picture_63_SpCnt_4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3140" name="Picture_63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0" name="Picture_63_SpCnt_4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3141" name="Picture_63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1" name="Picture_63_SpCnt_4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3142" name="Picture_63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2" name="Picture_63_SpCnt_44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3143" name="Picture_63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3" name="Picture_63_SpCnt_4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3144" name="Picture_63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4" name="Picture_63_SpCnt_46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145" name="Picture_63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5" name="Picture_63_SpCnt_4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146" name="Picture_63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6" name="Picture_63_SpCnt_4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3147" name="Picture_63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7" name="Picture_63_SpCnt_4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3148" name="Picture_63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8" name="Picture_63_SpCnt_50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3149" name="Picture_63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9" name="Picture_63_SpCnt_5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150" name="Picture_63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0" name="Picture_63_SpCnt_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151" name="Picture_63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1" name="Picture_63_SpCnt_5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152" name="Picture_63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2" name="Picture_63_SpCnt_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153" name="Picture_63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3" name="Picture_63_SpCnt_5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3154" name="Picture_63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4" name="Picture_63_SpCnt_56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55" name="Picture_63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5" name="Picture_63_SpCnt_5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156" name="Picture_63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6" name="Picture_63_SpCnt_5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3157" name="Picture_63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7" name="Picture_63_SpCnt_5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3158" name="Picture_63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8" name="Picture_63_SpCnt_6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3159" name="Picture_63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9" name="Picture_63_SpCnt_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3160" name="Picture_63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0" name="Picture_63_SpCnt_6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3161" name="Picture_63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1" name="Picture_63_SpCnt_6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3162" name="Picture_63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2" name="Picture_63_SpCnt_6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3163" name="Picture_63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3" name="Picture_63_SpCnt_65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3164" name="Picture_63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4" name="Picture_63_SpCnt_6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3165" name="Picture_63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5" name="Picture_63_SpCnt_67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3166" name="Picture_8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6" name="Picture_88_SpCnt_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3167" name="Picture_8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7" name="Picture_88_SpCnt_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168" name="Picture_63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8" name="Picture_63_SpCnt_6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3169" name="Picture_8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9" name="Picture_88_SpCnt_4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3170" name="Picture_88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0" name="Picture_88_SpCnt_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3171" name="Picture_88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1" name="Picture_88_SpCnt_6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3172" name="Picture_63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2" name="Picture_63_SpCnt_69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3173" name="Picture_88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3" name="Picture_88_SpCnt_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174" name="Picture_63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4" name="Picture_63_SpCnt_70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175" name="Picture_63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5" name="Picture_63_SpCnt_71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3176" name="Picture_88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6" name="Picture_88_SpCnt_8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3177" name="Picture_88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7" name="Picture_88_SpCnt_9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3178" name="Picture_88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8" name="Picture_88_SpCnt_1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3179" name="Picture_88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9" name="Picture_88_SpCnt_11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3180" name="Picture_88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0" name="Picture_88_SpCnt_1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3181" name="Picture_88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1" name="Picture_88_SpCnt_13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182" name="Picture_88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2" name="Picture_88_SpCnt_1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3183" name="Picture_88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3" name="Picture_88_SpCnt_15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3184" name="Picture_88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4" name="Picture_88_SpCnt_1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3185" name="Picture_88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5" name="Picture_88_SpCnt_1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186" name="Picture_88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6" name="Picture_88_SpCnt_1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3187" name="Picture_63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7" name="Picture_63_SpCnt_72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188" name="Picture_63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8" name="Picture_63_SpCnt_73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189" name="Picture_63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9" name="Picture_63_SpCnt_7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3190" name="Picture_88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0" name="Picture_88_SpCnt_19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3191" name="Picture_88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1" name="Picture_88_SpCnt_2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192" name="Picture_63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2" name="Picture_63_SpCnt_75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3193" name="Picture_63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3" name="Picture_63_SpCnt_7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3194" name="Picture_63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4" name="Picture_63_SpCnt_77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195" name="Picture_63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5" name="Picture_63_SpCnt_78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196" name="Picture_63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6" name="Picture_63_SpCnt_7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197" name="Picture_63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7" name="Picture_63_SpCnt_8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198" name="Picture_63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8" name="Picture_63_SpCnt_8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3199" name="Picture_88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9" name="Picture_88_SpCnt_2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3200" name="Picture_88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0" name="Picture_88_SpCnt_2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3201" name="Picture_88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1" name="Picture_88_SpCnt_23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202" name="Picture_88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2" name="Picture_88_SpCnt_24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203" name="Picture_63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3" name="Picture_63_SpCnt_82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204" name="Picture_63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4" name="Picture_63_SpCnt_83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205" name="Picture_88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5" name="Picture_88_SpCnt_2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206" name="Picture_63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6" name="Picture_63_SpCnt_84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207" name="Picture_63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7" name="Picture_63_SpCnt_85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208" name="Picture_63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8" name="Picture_63_SpCnt_8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209" name="Picture_63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9" name="Picture_63_SpCnt_87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210" name="Picture_63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0" name="Picture_63_SpCnt_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211" name="Picture_63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1" name="Picture_63_SpCnt_8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3212" name="Picture_88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2" name="Picture_88_SpCnt_26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3213" name="Picture_88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3" name="Picture_88_SpCnt_2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510540" cy="610870"/>
                  <wp:effectExtent l="0" t="0" r="0" b="0"/>
                  <wp:wrapNone/>
                  <wp:docPr id="3214" name="Picture_88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4" name="Picture_88_SpCnt_28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522605" cy="610870"/>
                  <wp:effectExtent l="0" t="0" r="0" b="0"/>
                  <wp:wrapNone/>
                  <wp:docPr id="3215" name="Picture_88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5" name="Picture_88_SpCnt_29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2824480</wp:posOffset>
                  </wp:positionH>
                  <wp:positionV relativeFrom="paragraph">
                    <wp:posOffset>200025</wp:posOffset>
                  </wp:positionV>
                  <wp:extent cx="522605" cy="610870"/>
                  <wp:effectExtent l="0" t="0" r="0" b="0"/>
                  <wp:wrapNone/>
                  <wp:docPr id="3216" name="Picture_88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6" name="Picture_88_SpCnt_30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江苏华达环境工程有限公司</w:t>
            </w:r>
          </w:p>
        </w:tc>
        <w:tc>
          <w:tcPr>
            <w:tcW w:w="3585" w:type="dxa"/>
            <w:vAlign w:val="center"/>
          </w:tcPr>
          <w:p w14:paraId="5F3EA7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7540"/>
                  <wp:effectExtent l="0" t="0" r="0" b="0"/>
                  <wp:wrapNone/>
                  <wp:docPr id="3217" name="Picture_88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7" name="Picture_88_SpCnt_31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3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180"/>
                  <wp:effectExtent l="0" t="0" r="0" b="0"/>
                  <wp:wrapNone/>
                  <wp:docPr id="3218" name="Picture_88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8" name="Picture_88_SpCnt_32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4705"/>
                  <wp:effectExtent l="0" t="0" r="0" b="0"/>
                  <wp:wrapNone/>
                  <wp:docPr id="3219" name="Picture_88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9" name="Picture_88_SpCnt_33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81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0390"/>
                  <wp:effectExtent l="0" t="0" r="0" b="0"/>
                  <wp:wrapNone/>
                  <wp:docPr id="3220" name="Picture_63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0" name="Picture_63_SpCnt_90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815"/>
                  <wp:effectExtent l="0" t="0" r="0" b="0"/>
                  <wp:wrapNone/>
                  <wp:docPr id="3221" name="Picture_88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1" name="Picture_88_SpCnt_34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5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5785"/>
                  <wp:effectExtent l="0" t="0" r="0" b="0"/>
                  <wp:wrapNone/>
                  <wp:docPr id="3222" name="Picture_88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2" name="Picture_88_SpCnt_35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5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180"/>
                  <wp:effectExtent l="0" t="0" r="0" b="0"/>
                  <wp:wrapNone/>
                  <wp:docPr id="3223" name="Picture_88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3" name="Picture_88_SpCnt_36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69900"/>
                  <wp:effectExtent l="0" t="0" r="0" b="0"/>
                  <wp:wrapNone/>
                  <wp:docPr id="3224" name="Picture_88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4" name="Picture_88_SpCnt_37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6420"/>
                  <wp:effectExtent l="0" t="0" r="0" b="0"/>
                  <wp:wrapNone/>
                  <wp:docPr id="3225" name="Picture_88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5" name="Picture_88_SpCnt_38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6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69900"/>
                  <wp:effectExtent l="0" t="0" r="0" b="0"/>
                  <wp:wrapNone/>
                  <wp:docPr id="3226" name="Picture_88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6" name="Picture_88_SpCnt_3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5140"/>
                  <wp:effectExtent l="0" t="0" r="0" b="0"/>
                  <wp:wrapNone/>
                  <wp:docPr id="3227" name="Picture_88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7" name="Picture_88_SpCnt_40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5140"/>
                  <wp:effectExtent l="0" t="0" r="0" b="0"/>
                  <wp:wrapNone/>
                  <wp:docPr id="3228" name="Picture_88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8" name="Picture_88_SpCnt_41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7055"/>
                  <wp:effectExtent l="0" t="0" r="0" b="0"/>
                  <wp:wrapNone/>
                  <wp:docPr id="3229" name="Picture_88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9" name="Picture_88_SpCnt_42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9425"/>
                  <wp:effectExtent l="0" t="0" r="0" b="0"/>
                  <wp:wrapNone/>
                  <wp:docPr id="3230" name="Picture_88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0" name="Picture_88_SpCnt_43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815"/>
                  <wp:effectExtent l="0" t="0" r="0" b="0"/>
                  <wp:wrapNone/>
                  <wp:docPr id="3231" name="Picture_88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1" name="Picture_88_SpCnt_44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2750"/>
                  <wp:effectExtent l="0" t="0" r="0" b="0"/>
                  <wp:wrapNone/>
                  <wp:docPr id="3232" name="Picture_63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2" name="Picture_63_SpCnt_91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4680"/>
                  <wp:effectExtent l="0" t="0" r="0" b="0"/>
                  <wp:wrapNone/>
                  <wp:docPr id="3233" name="Picture_88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3" name="Picture_88_SpCnt_45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1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3395"/>
                  <wp:effectExtent l="0" t="0" r="0" b="0"/>
                  <wp:wrapNone/>
                  <wp:docPr id="3234" name="Picture_63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4" name="Picture_63_SpCnt_92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5155"/>
                  <wp:effectExtent l="0" t="0" r="0" b="0"/>
                  <wp:wrapNone/>
                  <wp:docPr id="3235" name="Picture_88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5" name="Picture_88_SpCnt_46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74065"/>
                  <wp:effectExtent l="0" t="0" r="0" b="0"/>
                  <wp:wrapNone/>
                  <wp:docPr id="3236" name="Picture_88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6" name="Picture_88_SpCnt_47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4540"/>
                  <wp:effectExtent l="0" t="0" r="0" b="0"/>
                  <wp:wrapNone/>
                  <wp:docPr id="3237" name="Picture_88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7" name="Picture_88_SpCnt_48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5175"/>
                  <wp:effectExtent l="0" t="0" r="0" b="0"/>
                  <wp:wrapNone/>
                  <wp:docPr id="3238" name="Picture_88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8" name="Picture_88_SpCnt_49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3395"/>
                  <wp:effectExtent l="0" t="0" r="0" b="0"/>
                  <wp:wrapNone/>
                  <wp:docPr id="3239" name="Picture_63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9" name="Picture_63_SpCnt_93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3240" name="Picture_88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0" name="Picture_88_SpCnt_50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3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0065"/>
                  <wp:effectExtent l="0" t="0" r="0" b="0"/>
                  <wp:wrapNone/>
                  <wp:docPr id="3241" name="Picture_88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1" name="Picture_88_SpCnt_51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3242" name="Picture_88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2" name="Picture_88_SpCnt_52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10870"/>
                  <wp:effectExtent l="0" t="0" r="0" b="0"/>
                  <wp:wrapNone/>
                  <wp:docPr id="3243" name="Picture_88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3" name="Picture_88_SpCnt_53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345"/>
                  <wp:effectExtent l="0" t="0" r="0" b="0"/>
                  <wp:wrapNone/>
                  <wp:docPr id="3244" name="Picture_88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4" name="Picture_88_SpCnt_54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1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980"/>
                  <wp:effectExtent l="0" t="0" r="0" b="0"/>
                  <wp:wrapNone/>
                  <wp:docPr id="3245" name="Picture_88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5" name="Picture_88_SpCnt_55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0845"/>
                  <wp:effectExtent l="0" t="0" r="0" b="0"/>
                  <wp:wrapNone/>
                  <wp:docPr id="3246" name="Picture_88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6" name="Picture_88_SpCnt_56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3247" name="Picture_63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7" name="Picture_63_SpCnt_94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7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3248" name="Picture_88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8" name="Picture_88_SpCnt_57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1655"/>
                  <wp:effectExtent l="0" t="0" r="0" b="0"/>
                  <wp:wrapNone/>
                  <wp:docPr id="3249" name="Picture_88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9" name="Picture_88_SpCnt_58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3250" name="Picture_88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0" name="Picture_88_SpCnt_59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3251" name="Picture_88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1" name="Picture_88_SpCnt_60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4215"/>
                  <wp:effectExtent l="0" t="0" r="0" b="0"/>
                  <wp:wrapNone/>
                  <wp:docPr id="3252" name="Picture_88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2" name="Picture_88_SpCnt_6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840"/>
                  <wp:effectExtent l="0" t="0" r="0" b="0"/>
                  <wp:wrapNone/>
                  <wp:docPr id="3253" name="Picture_88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3" name="Picture_88_SpCnt_62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205"/>
                  <wp:effectExtent l="0" t="0" r="0" b="0"/>
                  <wp:wrapNone/>
                  <wp:docPr id="3254" name="Picture_88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4" name="Picture_88_SpCnt_63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5950"/>
                  <wp:effectExtent l="0" t="0" r="0" b="0"/>
                  <wp:wrapNone/>
                  <wp:docPr id="3255" name="Picture_88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5" name="Picture_88_SpCnt_64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3256" name="Picture_63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6" name="Picture_63_SpCnt_95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2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2750"/>
                  <wp:effectExtent l="0" t="0" r="0" b="0"/>
                  <wp:wrapNone/>
                  <wp:docPr id="3257" name="Picture_63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7" name="Picture_63_SpCnt_96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1505"/>
                  <wp:effectExtent l="0" t="0" r="0" b="0"/>
                  <wp:wrapNone/>
                  <wp:docPr id="3258" name="Picture_88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8" name="Picture_88_SpCnt_6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4350"/>
                  <wp:effectExtent l="0" t="0" r="0" b="0"/>
                  <wp:wrapNone/>
                  <wp:docPr id="3259" name="Picture_88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9" name="Picture_88_SpCnt_66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3260" name="Picture_88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0" name="Picture_88_SpCnt_67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9590"/>
                  <wp:effectExtent l="0" t="0" r="0" b="0"/>
                  <wp:wrapNone/>
                  <wp:docPr id="3261" name="Picture_88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1" name="Picture_88_SpCnt_68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2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4350"/>
                  <wp:effectExtent l="0" t="0" r="0" b="0"/>
                  <wp:wrapNone/>
                  <wp:docPr id="3262" name="Picture_88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2" name="Picture_88_SpCnt_69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3385"/>
                  <wp:effectExtent l="0" t="0" r="0" b="0"/>
                  <wp:wrapNone/>
                  <wp:docPr id="3263" name="Picture_63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3" name="Picture_63_SpCnt_9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9590"/>
                  <wp:effectExtent l="0" t="0" r="0" b="0"/>
                  <wp:wrapNone/>
                  <wp:docPr id="3264" name="Picture_88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4" name="Picture_88_SpCnt_70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6585"/>
                  <wp:effectExtent l="0" t="0" r="0" b="0"/>
                  <wp:wrapNone/>
                  <wp:docPr id="3265" name="Picture_88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5" name="Picture_88_SpCnt_71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3266" name="Picture_88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6" name="Picture_88_SpCnt_72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5480"/>
                  <wp:effectExtent l="0" t="0" r="0" b="0"/>
                  <wp:wrapNone/>
                  <wp:docPr id="3267" name="Picture_88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7" name="Picture_88_SpCnt_73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6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3875"/>
                  <wp:effectExtent l="0" t="0" r="0" b="0"/>
                  <wp:wrapNone/>
                  <wp:docPr id="3268" name="Picture_88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8" name="Picture_88_SpCnt_74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55955"/>
                  <wp:effectExtent l="0" t="0" r="0" b="0"/>
                  <wp:wrapNone/>
                  <wp:docPr id="3269" name="Picture_88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9" name="Picture_88_SpCnt_75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5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17195"/>
                  <wp:effectExtent l="0" t="0" r="0" b="0"/>
                  <wp:wrapNone/>
                  <wp:docPr id="3270" name="Picture_63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0" name="Picture_63_SpCnt_9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42010"/>
                  <wp:effectExtent l="0" t="0" r="0" b="0"/>
                  <wp:wrapNone/>
                  <wp:docPr id="3271" name="Picture_88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1" name="Picture_88_SpCnt_76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5" cy="84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37845"/>
                  <wp:effectExtent l="0" t="0" r="0" b="0"/>
                  <wp:wrapNone/>
                  <wp:docPr id="3272" name="Picture_63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2" name="Picture_63_SpCnt_99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45" cy="53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37845"/>
                  <wp:effectExtent l="0" t="0" r="0" b="0"/>
                  <wp:wrapNone/>
                  <wp:docPr id="3273" name="Picture_63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3" name="Picture_63_SpCnt_10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3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2485"/>
                  <wp:effectExtent l="0" t="0" r="0" b="0"/>
                  <wp:wrapNone/>
                  <wp:docPr id="3274" name="Picture_88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4" name="Picture_88_SpCnt_77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00075"/>
                  <wp:effectExtent l="0" t="0" r="0" b="0"/>
                  <wp:wrapNone/>
                  <wp:docPr id="3275" name="Picture_88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5" name="Picture_88_SpCnt_78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3120"/>
                  <wp:effectExtent l="0" t="0" r="0" b="0"/>
                  <wp:wrapNone/>
                  <wp:docPr id="3276" name="Picture_88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6" name="Picture_88_SpCnt_79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0865"/>
                  <wp:effectExtent l="0" t="0" r="0" b="0"/>
                  <wp:wrapNone/>
                  <wp:docPr id="3277" name="Picture_88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7" name="Picture_88_SpCnt_80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0845"/>
                  <wp:effectExtent l="0" t="0" r="0" b="0"/>
                  <wp:wrapNone/>
                  <wp:docPr id="3278" name="Picture_63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8" name="Picture_63_SpCnt_10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7C5A7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4087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 w14:paraId="12E992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6B75E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无锡市科航环境工程有限公司</w:t>
            </w:r>
          </w:p>
        </w:tc>
        <w:tc>
          <w:tcPr>
            <w:tcW w:w="3585" w:type="dxa"/>
            <w:vAlign w:val="center"/>
          </w:tcPr>
          <w:p w14:paraId="127A89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19527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3B58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 w14:paraId="78FF88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CC92A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279" name="Picture_63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9" name="Picture_63_SpCnt_102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3280" name="Picture_63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0" name="Picture_63_SpCnt_103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281" name="Picture_63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1" name="Picture_63_SpCnt_10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282" name="Picture_63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2" name="Picture_63_SpCnt_105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283" name="Picture_63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3" name="Picture_63_SpCnt_106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284" name="Picture_63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4" name="Picture_63_SpCnt_107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3285" name="Picture_63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5" name="Picture_63_SpCnt_108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286" name="Picture_63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6" name="Picture_63_SpCnt_109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287" name="Picture_63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7" name="Picture_63_SpCnt_110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288" name="Picture_63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8" name="Picture_63_SpCnt_11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289" name="Picture_63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9" name="Picture_63_SpCnt_112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290" name="Picture_63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0" name="Picture_63_SpCnt_113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3291" name="Picture_63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1" name="Picture_63_SpCnt_114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60"/>
                  <wp:effectExtent l="0" t="0" r="0" b="0"/>
                  <wp:wrapNone/>
                  <wp:docPr id="3292" name="Picture_63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2" name="Picture_63_SpCnt_115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293" name="Picture_63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3" name="Picture_63_SpCnt_116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3294" name="Picture_63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4" name="Picture_63_SpCnt_117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295" name="Picture_63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5" name="Picture_63_SpCnt_118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60"/>
                  <wp:effectExtent l="0" t="0" r="0" b="0"/>
                  <wp:wrapNone/>
                  <wp:docPr id="3296" name="Picture_63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6" name="Picture_63_SpCnt_119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297" name="Picture_63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7" name="Picture_63_SpCnt_120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3298" name="Picture_63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8" name="Picture_63_SpCnt_12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299" name="Picture_63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9" name="Picture_63_SpCnt_122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60"/>
                  <wp:effectExtent l="0" t="0" r="0" b="0"/>
                  <wp:wrapNone/>
                  <wp:docPr id="3300" name="Picture_63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0" name="Picture_63_SpCnt_123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3301" name="Picture_63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1" name="Picture_63_SpCnt_124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3302" name="Picture_88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2" name="Picture_88_SpCnt_81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3303" name="Picture_88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3" name="Picture_88_SpCnt_82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3304" name="Picture_63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4" name="Picture_63_SpCnt_12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3305" name="Picture_88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5" name="Picture_88_SpCnt_83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306" name="Picture_63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6" name="Picture_63_SpCnt_126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307" name="Picture_63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7" name="Picture_63_SpCnt_127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3308" name="Picture_88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8" name="Picture_88_SpCnt_8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3309" name="Picture_63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9" name="Picture_63_SpCnt_128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310" name="Picture_63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0" name="Picture_63_SpCnt_12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3311" name="Picture_63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1" name="Picture_63_SpCnt_13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3312" name="Picture_63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2" name="Picture_63_SpCnt_13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3313" name="Picture_63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3" name="Picture_63_SpCnt_132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3314" name="Picture_63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4" name="Picture_63_SpCnt_133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3315" name="Picture_88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5" name="Picture_88_SpCnt_85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3316" name="Picture_88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6" name="Picture_88_SpCnt_86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3317" name="Picture_88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7" name="Picture_88_SpCnt_8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3318" name="Picture_63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8" name="Picture_63_SpCnt_134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3319" name="Picture_63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9" name="Picture_63_SpCnt_13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3320" name="Picture_63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0" name="Picture_63_SpCnt_136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3321" name="Picture_88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1" name="Picture_88_SpCnt_88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322" name="Picture_63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2" name="Picture_63_SpCnt_1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3323" name="Picture_88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3" name="Picture_88_SpCnt_89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3324" name="Picture_63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4" name="Picture_63_SpCnt_138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3325" name="Picture_63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5" name="Picture_63_SpCnt_139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9080"/>
                  <wp:effectExtent l="0" t="0" r="0" b="0"/>
                  <wp:wrapNone/>
                  <wp:docPr id="3326" name="Picture_63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6" name="Picture_63_SpCnt_140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327" name="Picture_63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7" name="Picture_63_SpCnt_141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3700"/>
                  <wp:effectExtent l="0" t="0" r="0" b="0"/>
                  <wp:wrapNone/>
                  <wp:docPr id="3328" name="Picture_63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8" name="Picture_63_SpCnt_142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3329" name="Picture_63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9" name="Picture_63_SpCnt_14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3330" name="Picture_63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0" name="Picture_63_SpCnt_144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3331" name="Picture_88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1" name="Picture_88_SpCnt_90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332" name="Picture_63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2" name="Picture_63_SpCnt_145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3333" name="Picture_63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3" name="Picture_63_SpCnt_146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334" name="Picture_63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4" name="Picture_63_SpCnt_147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3335" name="Picture_88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5" name="Picture_88_SpCnt_9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7510"/>
                  <wp:effectExtent l="0" t="0" r="0" b="0"/>
                  <wp:wrapNone/>
                  <wp:docPr id="3336" name="Picture_88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6" name="Picture_88_SpCnt_92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337" name="Picture_63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7" name="Picture_63_SpCnt_148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3338" name="Picture_63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8" name="Picture_63_SpCnt_149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3339" name="Picture_63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9" name="Picture_63_SpCnt_150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3340" name="Picture_63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0" name="Picture_63_SpCnt_15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3341" name="Picture_63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1" name="Picture_63_SpCnt_152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3342" name="Picture_88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2" name="Picture_88_SpCnt_9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343" name="Picture_63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3" name="Picture_63_SpCnt_153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344" name="Picture_63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4" name="Picture_63_SpCnt_15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3345" name="Picture_63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5" name="Picture_63_SpCnt_155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3346" name="Picture_63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6" name="Picture_63_SpCnt_156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3347" name="Picture_63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7" name="Picture_63_SpCnt_15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5"/>
                  <wp:effectExtent l="0" t="0" r="0" b="0"/>
                  <wp:wrapNone/>
                  <wp:docPr id="3348" name="Picture_88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8" name="Picture_88_SpCnt_94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3349" name="Picture_63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9" name="Picture_63_SpCnt_158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3350" name="Picture_88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0" name="Picture_88_SpCnt_9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3351" name="Picture_88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1" name="Picture_88_SpCnt_96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3352" name="Picture_88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2" name="Picture_88_SpCnt_97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3353" name="Picture_88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3" name="Picture_88_SpCnt_9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354" name="Picture_63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4" name="Picture_63_SpCnt_159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3355" name="Picture_88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5" name="Picture_88_SpCnt_99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356" name="Picture_63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6" name="Picture_63_SpCnt_160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357" name="Picture_63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7" name="Picture_63_SpCnt_16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3358" name="Picture_63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8" name="Picture_63_SpCnt_162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3359" name="Picture_63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9" name="Picture_63_SpCnt_163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3360" name="Picture_63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0" name="Picture_63_SpCnt_164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361" name="Picture_63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1" name="Picture_63_SpCnt_16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3362" name="Picture_88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2" name="Picture_88_SpCnt_100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5755"/>
                  <wp:effectExtent l="0" t="0" r="0" b="0"/>
                  <wp:wrapNone/>
                  <wp:docPr id="3363" name="Picture_88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3" name="Picture_88_SpCnt_10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3364" name="Picture_88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4" name="Picture_88_SpCnt_10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8130"/>
                  <wp:effectExtent l="0" t="0" r="0" b="0"/>
                  <wp:wrapNone/>
                  <wp:docPr id="3365" name="Picture_63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5" name="Picture_63_SpCnt_166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366" name="Picture_63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6" name="Picture_63_SpCnt_167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3700"/>
                  <wp:effectExtent l="0" t="0" r="0" b="0"/>
                  <wp:wrapNone/>
                  <wp:docPr id="3367" name="Picture_63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7" name="Picture_63_SpCnt_168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7180"/>
                  <wp:effectExtent l="0" t="0" r="0" b="0"/>
                  <wp:wrapNone/>
                  <wp:docPr id="3368" name="Picture_88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" name="Picture_88_SpCnt_103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3369" name="Picture_63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9" name="Picture_63_SpCnt_169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0995"/>
                  <wp:effectExtent l="0" t="0" r="0" b="0"/>
                  <wp:wrapNone/>
                  <wp:docPr id="3370" name="Picture_63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0" name="Picture_63_SpCnt_170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3371" name="Picture_63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1" name="Picture_63_SpCnt_17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7510"/>
                  <wp:effectExtent l="0" t="0" r="0" b="0"/>
                  <wp:wrapNone/>
                  <wp:docPr id="3372" name="Picture_88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2" name="Picture_88_SpCnt_104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0995"/>
                  <wp:effectExtent l="0" t="0" r="0" b="0"/>
                  <wp:wrapNone/>
                  <wp:docPr id="3373" name="Picture_63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3" name="Picture_63_SpCnt_172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374" name="Picture_63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4" name="Picture_63_SpCnt_173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3375" name="Picture_88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5" name="Picture_88_SpCnt_105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3376" name="Picture_63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6" name="Picture_63_SpCnt_17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3377" name="Picture_88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7" name="Picture_88_SpCnt_106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8130"/>
                  <wp:effectExtent l="0" t="0" r="0" b="0"/>
                  <wp:wrapNone/>
                  <wp:docPr id="3378" name="Picture_63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8" name="Picture_63_SpCnt_175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3379" name="Picture_63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9" name="Picture_63_SpCnt_17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380" name="Picture_63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0" name="Picture_63_SpCnt_17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381" name="Picture_63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1" name="Picture_63_SpCnt_178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382" name="Picture_63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2" name="Picture_63_SpCnt_179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383" name="Picture_63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3" name="Picture_63_SpCnt_18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3384" name="Picture_88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4" name="Picture_88_SpCnt_10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3385" name="Picture_63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5" name="Picture_63_SpCnt_181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3386" name="Picture_88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6" name="Picture_88_SpCnt_108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387" name="Picture_63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7" name="Picture_63_SpCnt_182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388" name="Picture_63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8" name="Picture_63_SpCnt_183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5"/>
                  <wp:effectExtent l="0" t="0" r="0" b="0"/>
                  <wp:wrapNone/>
                  <wp:docPr id="3389" name="Picture_88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" name="Picture_88_SpCnt_10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3390" name="Picture_88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0" name="Picture_88_SpCnt_11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7180"/>
                  <wp:effectExtent l="0" t="0" r="0" b="0"/>
                  <wp:wrapNone/>
                  <wp:docPr id="3391" name="Picture_88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1" name="Picture_88_SpCnt_111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5755"/>
                  <wp:effectExtent l="0" t="0" r="0" b="0"/>
                  <wp:wrapNone/>
                  <wp:docPr id="3392" name="Picture_88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2" name="Picture_88_SpCnt_112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3393" name="Picture_63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3" name="Picture_63_SpCnt_18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3394" name="Picture_63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4" name="Picture_63_SpCnt_18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3395" name="Picture_88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5" name="Picture_88_SpCnt_113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3396" name="Picture_88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6" name="Picture_88_SpCnt_114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3397" name="Picture_88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7" name="Picture_88_SpCnt_115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3398" name="Picture_63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8" name="Picture_63_SpCnt_18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3399" name="Picture_63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9" name="Picture_63_SpCnt_187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9080"/>
                  <wp:effectExtent l="0" t="0" r="0" b="0"/>
                  <wp:wrapNone/>
                  <wp:docPr id="3400" name="Picture_63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0" name="Picture_63_SpCnt_188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401" name="Picture_63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1" name="Picture_63_SpCnt_189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3402" name="Picture_63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2" name="Picture_63_SpCnt_190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3403" name="Picture_88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3" name="Picture_88_SpCnt_116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404" name="Picture_63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4" name="Picture_63_SpCnt_19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3405" name="Picture_88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5" name="Picture_88_SpCnt_117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406" name="Picture_63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6" name="Picture_63_SpCnt_192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5"/>
                  <wp:effectExtent l="0" t="0" r="0" b="0"/>
                  <wp:wrapNone/>
                  <wp:docPr id="3407" name="Picture_88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7" name="Picture_88_SpCnt_118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3408" name="Picture_88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8" name="Picture_88_SpCnt_119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3409" name="Picture_63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9" name="Picture_63_SpCnt_193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3410" name="Picture_63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0" name="Picture_63_SpCnt_194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3411" name="Picture_88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1" name="Picture_88_SpCnt_120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412" name="Picture_63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2" name="Picture_63_SpCnt_195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413" name="Picture_63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3" name="Picture_63_SpCnt_196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414" name="Picture_63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4" name="Picture_63_SpCnt_197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415" name="Picture_63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5" name="Picture_63_SpCnt_19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3416" name="Picture_88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6" name="Picture_88_SpCnt_121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417" name="Picture_63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7" name="Picture_63_SpCnt_199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418" name="Picture_88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8" name="Picture_88_SpCnt_122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419" name="Picture_63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9" name="Picture_63_SpCnt_200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420" name="Picture_63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0" name="Picture_63_SpCnt_201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421" name="Picture_63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1" name="Picture_63_SpCnt_20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422" name="Picture_63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2" name="Picture_63_SpCnt_203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3423" name="Picture_63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3" name="Picture_63_SpCnt_204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424" name="Picture_88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4" name="Picture_88_SpCnt_123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425" name="Picture_88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5" name="Picture_88_SpCnt_124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3426" name="Picture_88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6" name="Picture_88_SpCnt_125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3427" name="Picture_63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7" name="Picture_63_SpCnt_205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428" name="Picture_63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8" name="Picture_63_SpCnt_20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429" name="Picture_63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9" name="Picture_63_SpCnt_20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3430" name="Picture_88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0" name="Picture_88_SpCnt_126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431" name="Picture_63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" name="Picture_63_SpCnt_208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432" name="Picture_63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2" name="Picture_63_SpCnt_209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433" name="Picture_63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3" name="Picture_63_SpCnt_210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3434" name="Picture_63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4" name="Picture_63_SpCnt_211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3435" name="Picture_63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5" name="Picture_63_SpCnt_212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436" name="Picture_63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6" name="Picture_63_SpCnt_2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3437" name="Picture_63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7" name="Picture_63_SpCnt_214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3438" name="Picture_63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8" name="Picture_63_SpCnt_21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3439" name="Picture_88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9" name="Picture_88_SpCnt_12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440" name="Picture_63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" name="Picture_63_SpCnt_216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3441" name="Picture_88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1" name="Picture_88_SpCnt_128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442" name="Picture_63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2" name="Picture_63_SpCnt_217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443" name="Picture_63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3" name="Picture_63_SpCnt_218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444" name="Picture_63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4" name="Picture_63_SpCnt_219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3445" name="Picture_63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5" name="Picture_63_SpCnt_220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3446" name="Picture_88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6" name="Picture_88_SpCnt_129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3447" name="Picture_63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7" name="Picture_63_SpCnt_221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448" name="Picture_63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8" name="Picture_63_SpCnt_222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449" name="Picture_63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9" name="Picture_63_SpCnt_223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3450" name="Picture_63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0" name="Picture_63_SpCnt_22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3451" name="Picture_63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" name="Picture_63_SpCnt_225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3452" name="Picture_63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2" name="Picture_63_SpCnt_22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453" name="Picture_63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3" name="Picture_63_SpCnt_227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3454" name="Picture_63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4" name="Picture_63_SpCnt_22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3455" name="Picture_88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5" name="Picture_88_SpCnt_13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3456" name="Picture_88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6" name="Picture_88_SpCnt_13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457" name="Picture_63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7" name="Picture_63_SpCnt_229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458" name="Picture_63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8" name="Picture_63_SpCnt_2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459" name="Picture_63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9" name="Picture_63_SpCnt_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460" name="Picture_63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0" name="Picture_63_SpCnt_23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461" name="Picture_63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1" name="Picture_63_SpCnt_233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462" name="Picture_63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2" name="Picture_63_SpCnt_234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463" name="Picture_63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3" name="Picture_63_SpCnt_235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464" name="Picture_63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4" name="Picture_63_SpCnt_236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465" name="Picture_63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5" name="Picture_63_SpCnt_237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466" name="Picture_63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6" name="Picture_63_SpCnt_23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467" name="Picture_63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7" name="Picture_63_SpCnt_239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468" name="Picture_63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8" name="Picture_63_SpCnt_240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469" name="Picture_63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9" name="Picture_63_SpCnt_241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3470" name="Picture_88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0" name="Picture_88_SpCnt_132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3471" name="Picture_88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1" name="Picture_88_SpCnt_133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472" name="Picture_63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2" name="Picture_63_SpCnt_242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473" name="Picture_63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3" name="Picture_63_SpCnt_243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474" name="Picture_63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4" name="Picture_63_SpCnt_244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475" name="Picture_63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5" name="Picture_63_SpCnt_24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3476" name="Picture_88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6" name="Picture_88_SpCnt_134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477" name="Picture_63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7" name="Picture_63_SpCnt_246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478" name="Picture_63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8" name="Picture_63_SpCnt_247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479" name="Picture_63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9" name="Picture_63_SpCnt_248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480" name="Picture_63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0" name="Picture_63_SpCnt_249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481" name="Picture_63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" name="Picture_63_SpCnt_250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70" cy="450215"/>
                  <wp:effectExtent l="0" t="0" r="0" b="0"/>
                  <wp:wrapNone/>
                  <wp:docPr id="3482" name="Picture_88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2" name="Picture_88_SpCnt_135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70" cy="450215"/>
                  <wp:effectExtent l="0" t="0" r="0" b="0"/>
                  <wp:wrapNone/>
                  <wp:docPr id="3483" name="Picture_88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3" name="Picture_88_SpCnt_136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70" cy="450215"/>
                  <wp:effectExtent l="0" t="0" r="0" b="0"/>
                  <wp:wrapNone/>
                  <wp:docPr id="3484" name="Picture_88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4" name="Picture_88_SpCnt_137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3485" name="Picture_88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5" name="Picture_88_SpCnt_138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3486" name="Picture_88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6" name="Picture_88_SpCnt_139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3487" name="Picture_88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7" name="Picture_88_SpCnt_140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3488" name="Picture_88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8" name="Picture_88_SpCnt_141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3489" name="Picture_88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9" name="Picture_88_SpCnt_142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3490" name="Picture_88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0" name="Picture_88_SpCnt_143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3491" name="Picture_88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1" name="Picture_88_SpCnt_144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3492" name="Picture_88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2" name="Picture_88_SpCnt_14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3493" name="Picture_88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3" name="Picture_88_SpCnt_146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3494" name="Picture_88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4" name="Picture_88_SpCnt_147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3495" name="Picture_88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5" name="Picture_88_SpCnt_148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3496" name="Picture_88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6" name="Picture_88_SpCnt_149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497" name="Picture_63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7" name="Picture_63_SpCnt_251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3498" name="Picture_63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8" name="Picture_63_SpCnt_252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3499" name="Picture_63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9" name="Picture_63_SpCnt_253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0990"/>
                  <wp:effectExtent l="0" t="0" r="0" b="0"/>
                  <wp:wrapNone/>
                  <wp:docPr id="3500" name="Picture_63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0" name="Picture_63_SpCnt_254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3501" name="Picture_63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1" name="Picture_63_SpCnt_255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3502" name="Picture_63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2" name="Picture_63_SpCnt_256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4165"/>
                  <wp:effectExtent l="0" t="0" r="0" b="0"/>
                  <wp:wrapNone/>
                  <wp:docPr id="3503" name="Picture_63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3" name="Picture_63_SpCnt_257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26390"/>
                  <wp:effectExtent l="0" t="0" r="0" b="0"/>
                  <wp:wrapNone/>
                  <wp:docPr id="3504" name="Picture_63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4" name="Picture_63_SpCnt_258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3505" name="Picture_63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5" name="Picture_63_SpCnt_25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3506" name="Picture_63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6" name="Picture_63_SpCnt_260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3507" name="Picture_63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7" name="Picture_63_SpCnt_261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508" name="Picture_63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8" name="Picture_63_SpCnt_262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0990"/>
                  <wp:effectExtent l="0" t="0" r="0" b="0"/>
                  <wp:wrapNone/>
                  <wp:docPr id="3509" name="Picture_63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9" name="Picture_63_SpCnt_263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26390"/>
                  <wp:effectExtent l="0" t="0" r="0" b="0"/>
                  <wp:wrapNone/>
                  <wp:docPr id="3510" name="Picture_63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0" name="Picture_63_SpCnt_264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511" name="Picture_63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1" name="Picture_63_SpCnt_265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512" name="Picture_63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2" name="Picture_63_SpCnt_266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3513" name="Picture_63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3" name="Picture_63_SpCnt_267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3514" name="Picture_63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4" name="Picture_63_SpCnt_268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3515" name="Picture_63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5" name="Picture_63_SpCnt_26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0990"/>
                  <wp:effectExtent l="0" t="0" r="0" b="0"/>
                  <wp:wrapNone/>
                  <wp:docPr id="3516" name="Picture_63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6" name="Picture_63_SpCnt_270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3517" name="Picture_63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7" name="Picture_63_SpCnt_271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518" name="Picture_63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8" name="Picture_63_SpCnt_272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519" name="Picture_63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9" name="Picture_63_SpCnt_273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4165"/>
                  <wp:effectExtent l="0" t="0" r="0" b="0"/>
                  <wp:wrapNone/>
                  <wp:docPr id="3520" name="Picture_63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0" name="Picture_63_SpCnt_274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4165"/>
                  <wp:effectExtent l="0" t="0" r="0" b="0"/>
                  <wp:wrapNone/>
                  <wp:docPr id="3521" name="Picture_63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1" name="Picture_63_SpCnt_275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26390"/>
                  <wp:effectExtent l="0" t="0" r="0" b="0"/>
                  <wp:wrapNone/>
                  <wp:docPr id="3522" name="Picture_63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2" name="Picture_63_SpCnt_276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523" name="Picture_63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3" name="Picture_63_SpCnt_277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524" name="Picture_63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4" name="Picture_63_SpCnt_278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3525" name="Picture_63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5" name="Picture_63_SpCnt_27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526" name="Picture_63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6" name="Picture_63_SpCnt_280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瑞盛环境股份有限公司</w:t>
            </w:r>
          </w:p>
        </w:tc>
        <w:tc>
          <w:tcPr>
            <w:tcW w:w="3585" w:type="dxa"/>
            <w:vAlign w:val="center"/>
          </w:tcPr>
          <w:p w14:paraId="2B9F05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27" name="Picture_63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7" name="Picture_63_SpCnt_28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528" name="Picture_63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8" name="Picture_63_SpCnt_282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529" name="Picture_63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9" name="Picture_63_SpCnt_283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530" name="Picture_63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0" name="Picture_63_SpCnt_284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531" name="Picture_63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1" name="Picture_63_SpCnt_285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32" name="Picture_63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2" name="Picture_63_SpCnt_286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533" name="Picture_63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3" name="Picture_63_SpCnt_28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534" name="Picture_63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4" name="Picture_63_SpCnt_28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535" name="Picture_63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5" name="Picture_63_SpCnt_28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536" name="Picture_63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6" name="Picture_63_SpCnt_29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537" name="Picture_63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7" name="Picture_63_SpCnt_29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38" name="Picture_63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8" name="Picture_63_SpCnt_29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539" name="Picture_63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9" name="Picture_63_SpCnt_293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40" name="Picture_63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0" name="Picture_63_SpCnt_294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3541" name="Picture_63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1" name="Picture_63_SpCnt_295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3542" name="Picture_63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2" name="Picture_63_SpCnt_296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43" name="Picture_63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3" name="Picture_63_SpCnt_29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544" name="Picture_63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4" name="Picture_63_SpCnt_29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45" name="Picture_63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5" name="Picture_63_SpCnt_299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546" name="Picture_63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6" name="Picture_63_SpCnt_30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547" name="Picture_63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7" name="Picture_63_SpCnt_301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548" name="Picture_63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8" name="Picture_63_SpCnt_30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549" name="Picture_63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9" name="Picture_63_SpCnt_30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550" name="Picture_63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0" name="Picture_63_SpCnt_304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551" name="Picture_63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1" name="Picture_63_SpCnt_305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552" name="Picture_63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2" name="Picture_63_SpCnt_306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553" name="Picture_63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3" name="Picture_63_SpCnt_30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408305"/>
                  <wp:effectExtent l="0" t="0" r="0" b="0"/>
                  <wp:wrapNone/>
                  <wp:docPr id="3554" name="Picture_63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4" name="Picture_63_SpCnt_308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555" name="Picture_63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5" name="Picture_63_SpCnt_309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60"/>
                  <wp:effectExtent l="0" t="0" r="0" b="0"/>
                  <wp:wrapNone/>
                  <wp:docPr id="3556" name="Picture_88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6" name="Picture_88_SpCnt_150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557" name="Picture_63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7" name="Picture_63_SpCnt_3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558" name="Picture_63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8" name="Picture_63_SpCnt_311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559" name="Picture_63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9" name="Picture_63_SpCnt_31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560" name="Picture_63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0" name="Picture_63_SpCnt_31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561" name="Picture_63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1" name="Picture_63_SpCnt_314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3562" name="Picture_63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2" name="Picture_63_SpCnt_315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563" name="Picture_63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3" name="Picture_63_SpCnt_31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8950"/>
                  <wp:effectExtent l="0" t="0" r="0" b="0"/>
                  <wp:wrapNone/>
                  <wp:docPr id="3564" name="Picture_88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4" name="Picture_88_SpCnt_151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565" name="Picture_63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5" name="Picture_63_SpCnt_317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70"/>
                  <wp:effectExtent l="0" t="0" r="0" b="0"/>
                  <wp:wrapNone/>
                  <wp:docPr id="3566" name="Picture_63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6" name="Picture_63_SpCnt_318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3567" name="Picture_88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7" name="Picture_88_SpCnt_15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3568" name="Picture_88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8" name="Picture_88_SpCnt_153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569" name="Picture_63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9" name="Picture_63_SpCnt_319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3570" name="Picture_88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0" name="Picture_88_SpCnt_154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571" name="Picture_88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1" name="Picture_88_SpCnt_15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572" name="Picture_63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2" name="Picture_63_SpCnt_320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573" name="Picture_63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3" name="Picture_63_SpCnt_321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574" name="Picture_88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4" name="Picture_88_SpCnt_156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3575" name="Picture_88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5" name="Picture_88_SpCnt_157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3576" name="Picture_88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6" name="Picture_88_SpCnt_158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7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19B0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9FE2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 w14:paraId="12DFF6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A3C4D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577" name="Picture_63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7" name="Picture_63_SpCnt_322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578" name="Picture_63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8" name="Picture_63_SpCnt_323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宜兴市鸿锦水处理设备有限公司</w:t>
            </w:r>
          </w:p>
        </w:tc>
        <w:tc>
          <w:tcPr>
            <w:tcW w:w="3585" w:type="dxa"/>
            <w:vAlign w:val="center"/>
          </w:tcPr>
          <w:p w14:paraId="5FDEB0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579" name="Picture_63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9" name="Picture_63_SpCnt_3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80" name="Picture_63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0" name="Picture_63_SpCnt_32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581" name="Picture_63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1" name="Picture_63_SpCnt_326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582" name="Picture_63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2" name="Picture_63_SpCnt_327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583" name="Picture_63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3" name="Picture_63_SpCnt_32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584" name="Picture_63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" name="Picture_63_SpCnt_32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585" name="Picture_63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5" name="Picture_63_SpCnt_3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86" name="Picture_63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" name="Picture_63_SpCnt_33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587" name="Picture_63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" name="Picture_63_SpCnt_332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88" name="Picture_63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" name="Picture_63_SpCnt_333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589" name="Picture_63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9" name="Picture_63_SpCnt_334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590" name="Picture_63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0" name="Picture_63_SpCnt_335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591" name="Picture_63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1" name="Picture_63_SpCnt_33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592" name="Picture_63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2" name="Picture_63_SpCnt_337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593" name="Picture_63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3" name="Picture_63_SpCnt_3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94" name="Picture_63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4" name="Picture_63_SpCnt_339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95" name="Picture_63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5" name="Picture_63_SpCnt_34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596" name="Picture_63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6" name="Picture_63_SpCnt_34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597" name="Picture_63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7" name="Picture_63_SpCnt_34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598" name="Picture_63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8" name="Picture_63_SpCnt_343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599" name="Picture_63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9" name="Picture_63_SpCnt_344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600" name="Picture_63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0" name="Picture_63_SpCnt_34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601" name="Picture_63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1" name="Picture_63_SpCnt_346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602" name="Picture_63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2" name="Picture_63_SpCnt_34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603" name="Picture_63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3" name="Picture_63_SpCnt_34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604" name="Picture_63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4" name="Picture_63_SpCnt_349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605" name="Picture_63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5" name="Picture_63_SpCnt_35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606" name="Picture_63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6" name="Picture_63_SpCnt_351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607" name="Picture_63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7" name="Picture_63_SpCnt_35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08" name="Picture_63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8" name="Picture_63_SpCnt_35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609" name="Picture_63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" name="Picture_63_SpCnt_354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610" name="Picture_63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0" name="Picture_63_SpCnt_35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611" name="Picture_63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1" name="Picture_63_SpCnt_356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612" name="Picture_63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2" name="Picture_63_SpCnt_357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3A879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B5A33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 w14:paraId="7DF36A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F0306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13" name="Picture_63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3" name="Picture_63_SpCnt_358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14" name="Picture_63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4" name="Picture_63_SpCnt_359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615" name="Picture_63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5" name="Picture_63_SpCnt_360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3616" name="Picture_88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6" name="Picture_88_SpCnt_159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3617" name="Picture_88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7" name="Picture_88_SpCnt_160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3618" name="Picture_88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8" name="Picture_88_SpCnt_161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3619" name="Picture_88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9" name="Picture_88_SpCnt_162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3620" name="Picture_88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0" name="Picture_88_SpCnt_163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3621" name="Picture_88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1" name="Picture_88_SpCnt_164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3622" name="Picture_88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2" name="Picture_88_SpCnt_16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3623" name="Picture_88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3" name="Picture_88_SpCnt_166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宜兴市海天环保有限公司</w:t>
            </w:r>
          </w:p>
        </w:tc>
        <w:tc>
          <w:tcPr>
            <w:tcW w:w="3585" w:type="dxa"/>
            <w:vAlign w:val="center"/>
          </w:tcPr>
          <w:p w14:paraId="7F9CFB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138AC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A5A4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 w14:paraId="46F57A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56046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24" name="Picture_63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4" name="Picture_63_SpCnt_361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25" name="Picture_63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5" name="Picture_63_SpCnt_362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3626" name="Picture_88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6" name="Picture_88_SpCnt_16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3627" name="Picture_88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7" name="Picture_88_SpCnt_16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3628" name="Picture_88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8" name="Picture_88_SpCnt_16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3629" name="Picture_88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9" name="Picture_88_SpCnt_17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宜兴市自动化水工业设备厂</w:t>
            </w:r>
          </w:p>
        </w:tc>
        <w:tc>
          <w:tcPr>
            <w:tcW w:w="3585" w:type="dxa"/>
            <w:vAlign w:val="center"/>
          </w:tcPr>
          <w:p w14:paraId="63E3FA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370AF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4654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 w14:paraId="7433D7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05BB8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江苏诚丰环保设备有限公司</w:t>
            </w:r>
          </w:p>
        </w:tc>
        <w:tc>
          <w:tcPr>
            <w:tcW w:w="3585" w:type="dxa"/>
            <w:vAlign w:val="center"/>
          </w:tcPr>
          <w:p w14:paraId="521C2B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36F78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DBFF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 w14:paraId="1708CD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8EB94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宜兴狮王木业有限公司</w:t>
            </w:r>
          </w:p>
        </w:tc>
        <w:tc>
          <w:tcPr>
            <w:tcW w:w="3585" w:type="dxa"/>
            <w:vAlign w:val="center"/>
          </w:tcPr>
          <w:p w14:paraId="62233F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64EEB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6587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 w14:paraId="24077C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9262C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宜兴德伟立交通设施科技有限公司</w:t>
            </w:r>
          </w:p>
        </w:tc>
        <w:tc>
          <w:tcPr>
            <w:tcW w:w="3585" w:type="dxa"/>
            <w:vAlign w:val="center"/>
          </w:tcPr>
          <w:p w14:paraId="3FB49B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6453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091A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 w14:paraId="503B3C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96A0C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江苏鸿光杆塔有限公司</w:t>
            </w:r>
          </w:p>
        </w:tc>
        <w:tc>
          <w:tcPr>
            <w:tcW w:w="3585" w:type="dxa"/>
            <w:vAlign w:val="center"/>
          </w:tcPr>
          <w:p w14:paraId="718AE1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7C608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3ED53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 w14:paraId="7779AB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bottom"/>
          </w:tcPr>
          <w:p w14:paraId="789820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宜兴市安达信封头有限公司</w:t>
            </w:r>
          </w:p>
        </w:tc>
        <w:tc>
          <w:tcPr>
            <w:tcW w:w="3585" w:type="dxa"/>
            <w:vAlign w:val="center"/>
          </w:tcPr>
          <w:p w14:paraId="7AF763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7547E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85D4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 w14:paraId="445D26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bottom"/>
          </w:tcPr>
          <w:p w14:paraId="31C384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江苏金润智能装备有限公司</w:t>
            </w:r>
          </w:p>
        </w:tc>
        <w:tc>
          <w:tcPr>
            <w:tcW w:w="3585" w:type="dxa"/>
            <w:vAlign w:val="center"/>
          </w:tcPr>
          <w:p w14:paraId="729BC0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19ABA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063D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 w14:paraId="630012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bottom"/>
          </w:tcPr>
          <w:p w14:paraId="4F3EB9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30" name="Picture_63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0" name="Picture_63_SpCnt_363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31" name="Picture_63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1" name="Picture_63_SpCnt_364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632" name="Picture_63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2" name="Picture_63_SpCnt_365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3633" name="Picture_88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3" name="Picture_88_SpCnt_171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3634" name="Picture_88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4" name="Picture_88_SpCnt_172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3635" name="Picture_88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5" name="Picture_88_SpCnt_173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3636" name="Picture_88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6" name="Picture_88_SpCnt_174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无锡市裕神液压机械有限公司</w:t>
            </w:r>
          </w:p>
        </w:tc>
        <w:tc>
          <w:tcPr>
            <w:tcW w:w="3585" w:type="dxa"/>
            <w:vAlign w:val="center"/>
          </w:tcPr>
          <w:p w14:paraId="09DCBF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637" name="Picture_63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7" name="Picture_63_SpCnt_36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638" name="Picture_63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8" name="Picture_63_SpCnt_367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56A62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F262F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 w14:paraId="5CD46A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bottom"/>
          </w:tcPr>
          <w:p w14:paraId="20D59B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39" name="Picture_63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9" name="Picture_63_SpCnt_368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3640" name="Picture_63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0" name="Picture_63_SpCnt_369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3641" name="Picture_88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1" name="Picture_88_SpCnt_1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3642" name="Picture_88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2" name="Picture_88_SpCnt_17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3643" name="Picture_88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3" name="Picture_88_SpCnt_17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3644" name="Picture_88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4" name="Picture_88_SpCnt_17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无锡正太金属制品有限公司</w:t>
            </w:r>
          </w:p>
        </w:tc>
        <w:tc>
          <w:tcPr>
            <w:tcW w:w="3585" w:type="dxa"/>
            <w:vAlign w:val="center"/>
          </w:tcPr>
          <w:p w14:paraId="5AA04A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7B18B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0795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 w14:paraId="6CE807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BC015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3645" name="Picture_63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5" name="Picture_63_SpCnt_370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0025"/>
                  <wp:effectExtent l="0" t="0" r="0" b="0"/>
                  <wp:wrapNone/>
                  <wp:docPr id="3646" name="Picture_63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" name="Picture_63_SpCnt_37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0200"/>
                  <wp:effectExtent l="0" t="0" r="0" b="0"/>
                  <wp:wrapNone/>
                  <wp:docPr id="3647" name="Picture_88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7" name="Picture_88_SpCnt_179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1625"/>
                  <wp:effectExtent l="0" t="0" r="0" b="0"/>
                  <wp:wrapNone/>
                  <wp:docPr id="3648" name="Picture_88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8" name="Picture_88_SpCnt_180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2575"/>
                  <wp:effectExtent l="0" t="0" r="0" b="0"/>
                  <wp:wrapNone/>
                  <wp:docPr id="3649" name="Picture_63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9" name="Picture_63_SpCnt_372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650" name="Picture_88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0" name="Picture_88_SpCnt_181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3651" name="Picture_63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1" name="Picture_63_SpCnt_373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2590"/>
                  <wp:effectExtent l="0" t="0" r="0" b="0"/>
                  <wp:wrapNone/>
                  <wp:docPr id="3652" name="Picture_63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2" name="Picture_63_SpCnt_374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3653" name="Picture_63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3" name="Picture_63_SpCnt_37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3525"/>
                  <wp:effectExtent l="0" t="0" r="0" b="0"/>
                  <wp:wrapNone/>
                  <wp:docPr id="3654" name="Picture_63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4" name="Picture_63_SpCnt_376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宜兴市江山生物科技有限公司</w:t>
            </w:r>
          </w:p>
        </w:tc>
        <w:tc>
          <w:tcPr>
            <w:tcW w:w="3585" w:type="dxa"/>
            <w:vAlign w:val="center"/>
          </w:tcPr>
          <w:p w14:paraId="40028D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655" name="Picture_63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5" name="Picture_63_SpCnt_37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656" name="Picture_63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6" name="Picture_63_SpCnt_37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657" name="Picture_63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7" name="Picture_63_SpCnt_37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658" name="Picture_63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8" name="Picture_63_SpCnt_380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659" name="Picture_63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9" name="Picture_63_SpCnt_38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660" name="Picture_63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0" name="Picture_63_SpCnt_382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661" name="Picture_63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1" name="Picture_63_SpCnt_383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662" name="Picture_63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2" name="Picture_63_SpCnt_38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663" name="Picture_63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3" name="Picture_63_SpCnt_38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664" name="Picture_63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4" name="Picture_63_SpCnt_386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665" name="Picture_63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5" name="Picture_63_SpCnt_387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66" name="Picture_63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6" name="Picture_63_SpCnt_38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667" name="Picture_63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7" name="Picture_63_SpCnt_38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668" name="Picture_63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8" name="Picture_63_SpCnt_390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669" name="Picture_63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9" name="Picture_63_SpCnt_391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670" name="Picture_63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0" name="Picture_63_SpCnt_39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671" name="Picture_63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1" name="Picture_63_SpCnt_393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72" name="Picture_63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2" name="Picture_63_SpCnt_394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673" name="Picture_63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3" name="Picture_63_SpCnt_395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674" name="Picture_63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4" name="Picture_63_SpCnt_396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675" name="Picture_63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5" name="Picture_63_SpCnt_397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676" name="Picture_63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6" name="Picture_63_SpCnt_398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677" name="Picture_63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7" name="Picture_63_SpCnt_39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678" name="Picture_63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8" name="Picture_63_SpCnt_40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679" name="Picture_63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9" name="Picture_63_SpCnt_40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680" name="Picture_63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0" name="Picture_63_SpCnt_40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681" name="Picture_63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1" name="Picture_63_SpCnt_40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682" name="Picture_63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2" name="Picture_63_SpCnt_40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683" name="Picture_63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3" name="Picture_63_SpCnt_405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684" name="Picture_63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4" name="Picture_63_SpCnt_406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685" name="Picture_63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5" name="Picture_63_SpCnt_407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686" name="Picture_63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6" name="Picture_63_SpCnt_40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687" name="Picture_63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7" name="Picture_63_SpCnt_409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688" name="Picture_63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8" name="Picture_63_SpCnt_410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5A51A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DE6D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 w14:paraId="41D778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5EFE5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宜兴市光辉包装材料有限公司</w:t>
            </w:r>
          </w:p>
        </w:tc>
        <w:tc>
          <w:tcPr>
            <w:tcW w:w="3585" w:type="dxa"/>
            <w:vAlign w:val="center"/>
          </w:tcPr>
          <w:p w14:paraId="4B2C51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2AB6D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E628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 w14:paraId="496C41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F2A6A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宜兴市诚达机械有限公司</w:t>
            </w:r>
          </w:p>
        </w:tc>
        <w:tc>
          <w:tcPr>
            <w:tcW w:w="3585" w:type="dxa"/>
            <w:vAlign w:val="center"/>
          </w:tcPr>
          <w:p w14:paraId="604CD3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2477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6237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 w14:paraId="3A3AF8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1A062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宜兴市鑫鹏环保设备有限公司</w:t>
            </w:r>
          </w:p>
        </w:tc>
        <w:tc>
          <w:tcPr>
            <w:tcW w:w="3585" w:type="dxa"/>
            <w:vAlign w:val="center"/>
          </w:tcPr>
          <w:p w14:paraId="396FEE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144F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94E6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 w14:paraId="52AFE8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1F0D8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无锡市诚天诺执行器制造有限公司</w:t>
            </w:r>
          </w:p>
        </w:tc>
        <w:tc>
          <w:tcPr>
            <w:tcW w:w="3585" w:type="dxa"/>
            <w:vAlign w:val="center"/>
          </w:tcPr>
          <w:p w14:paraId="2E68F5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50EE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505B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 w14:paraId="099775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EB3F9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宜兴市达力机械设备有限公司</w:t>
            </w:r>
          </w:p>
        </w:tc>
        <w:tc>
          <w:tcPr>
            <w:tcW w:w="3585" w:type="dxa"/>
            <w:vAlign w:val="center"/>
          </w:tcPr>
          <w:p w14:paraId="3FE426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0F21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1428E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 w14:paraId="427F95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C0040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宜兴市瑞龙陶瓷有限公司</w:t>
            </w:r>
          </w:p>
        </w:tc>
        <w:tc>
          <w:tcPr>
            <w:tcW w:w="3585" w:type="dxa"/>
            <w:vAlign w:val="center"/>
          </w:tcPr>
          <w:p w14:paraId="3EB7D7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 w14:paraId="16E06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D8C2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 w14:paraId="2A6BB1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EF7EE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宜兴市四通家电配件有限公司</w:t>
            </w:r>
          </w:p>
        </w:tc>
        <w:tc>
          <w:tcPr>
            <w:tcW w:w="3585" w:type="dxa"/>
            <w:vAlign w:val="center"/>
          </w:tcPr>
          <w:p w14:paraId="0F37DB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 w14:paraId="3B904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A60A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 w14:paraId="7AFFF7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  <w:tc>
          <w:tcPr>
            <w:tcW w:w="3380" w:type="dxa"/>
            <w:vAlign w:val="center"/>
          </w:tcPr>
          <w:p w14:paraId="4441E4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宜兴市光启科技有限公司</w:t>
            </w:r>
          </w:p>
        </w:tc>
        <w:tc>
          <w:tcPr>
            <w:tcW w:w="3585" w:type="dxa"/>
            <w:vAlign w:val="center"/>
          </w:tcPr>
          <w:p w14:paraId="117724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屺亭街道后亭村姚家塘104号</w:t>
            </w:r>
          </w:p>
        </w:tc>
      </w:tr>
      <w:tr w14:paraId="4674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77689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 w14:paraId="2F1BA1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  <w:tc>
          <w:tcPr>
            <w:tcW w:w="3380" w:type="dxa"/>
            <w:vAlign w:val="center"/>
          </w:tcPr>
          <w:p w14:paraId="1B1A8A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宜兴市华通纺织机械有限公司</w:t>
            </w:r>
          </w:p>
        </w:tc>
        <w:tc>
          <w:tcPr>
            <w:tcW w:w="3585" w:type="dxa"/>
            <w:vAlign w:val="center"/>
          </w:tcPr>
          <w:p w14:paraId="270631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屺亭街道后亭村</w:t>
            </w:r>
          </w:p>
        </w:tc>
      </w:tr>
      <w:tr w14:paraId="212C7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B5EC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 w14:paraId="6E21BE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  <w:tc>
          <w:tcPr>
            <w:tcW w:w="3380" w:type="dxa"/>
            <w:vAlign w:val="center"/>
          </w:tcPr>
          <w:p w14:paraId="397C39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无锡君尚新材料科技有限公司</w:t>
            </w:r>
          </w:p>
        </w:tc>
        <w:tc>
          <w:tcPr>
            <w:tcW w:w="3585" w:type="dxa"/>
            <w:vAlign w:val="center"/>
          </w:tcPr>
          <w:p w14:paraId="7A4487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宜兴经济技术开发区诸桥路</w:t>
            </w:r>
          </w:p>
        </w:tc>
      </w:tr>
      <w:tr w14:paraId="624E2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95EB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 w14:paraId="429BEF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  <w:tc>
          <w:tcPr>
            <w:tcW w:w="3380" w:type="dxa"/>
            <w:vAlign w:val="center"/>
          </w:tcPr>
          <w:p w14:paraId="10E414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宜兴安达包装有限公司</w:t>
            </w:r>
          </w:p>
        </w:tc>
        <w:tc>
          <w:tcPr>
            <w:tcW w:w="3585" w:type="dxa"/>
            <w:vAlign w:val="center"/>
          </w:tcPr>
          <w:p w14:paraId="7558A7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宜兴经济技术开发区诸桥路</w:t>
            </w:r>
          </w:p>
        </w:tc>
      </w:tr>
      <w:tr w14:paraId="3CEA4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A379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 w14:paraId="35C2B7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  <w:tc>
          <w:tcPr>
            <w:tcW w:w="3380" w:type="dxa"/>
            <w:vAlign w:val="center"/>
          </w:tcPr>
          <w:p w14:paraId="12EDBF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无锡市欣峰科技有限公司</w:t>
            </w:r>
          </w:p>
        </w:tc>
        <w:tc>
          <w:tcPr>
            <w:tcW w:w="3585" w:type="dxa"/>
            <w:vAlign w:val="center"/>
          </w:tcPr>
          <w:p w14:paraId="31BBF6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洪巷村240省道</w:t>
            </w:r>
          </w:p>
        </w:tc>
      </w:tr>
      <w:tr w14:paraId="4B006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30F8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 w14:paraId="0E71E4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  <w:tc>
          <w:tcPr>
            <w:tcW w:w="3380" w:type="dxa"/>
            <w:vAlign w:val="center"/>
          </w:tcPr>
          <w:p w14:paraId="310DA8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宜兴市嘉士赛照明电器有限公司</w:t>
            </w:r>
          </w:p>
        </w:tc>
        <w:tc>
          <w:tcPr>
            <w:tcW w:w="3585" w:type="dxa"/>
            <w:vAlign w:val="center"/>
          </w:tcPr>
          <w:p w14:paraId="6181CF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震泽路383号</w:t>
            </w:r>
          </w:p>
        </w:tc>
      </w:tr>
      <w:tr w14:paraId="6A868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4170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 w14:paraId="18AD8B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  <w:tc>
          <w:tcPr>
            <w:tcW w:w="3380" w:type="dxa"/>
            <w:vAlign w:val="center"/>
          </w:tcPr>
          <w:p w14:paraId="2F7B5B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无锡市欣荣过滤科技有限公司</w:t>
            </w:r>
          </w:p>
        </w:tc>
        <w:tc>
          <w:tcPr>
            <w:tcW w:w="3585" w:type="dxa"/>
            <w:vAlign w:val="center"/>
          </w:tcPr>
          <w:p w14:paraId="6D0D68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新北路6号</w:t>
            </w:r>
          </w:p>
        </w:tc>
      </w:tr>
      <w:tr w14:paraId="18654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D71D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 w14:paraId="28EE72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  <w:tc>
          <w:tcPr>
            <w:tcW w:w="3380" w:type="dxa"/>
            <w:vAlign w:val="center"/>
          </w:tcPr>
          <w:p w14:paraId="0E6B91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宜兴市科劲筑炉材料科技有限公司</w:t>
            </w:r>
          </w:p>
        </w:tc>
        <w:tc>
          <w:tcPr>
            <w:tcW w:w="3585" w:type="dxa"/>
            <w:vAlign w:val="center"/>
          </w:tcPr>
          <w:p w14:paraId="242380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宜兴市芳桥街道龙眼社区</w:t>
            </w:r>
          </w:p>
        </w:tc>
      </w:tr>
      <w:tr w14:paraId="774B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D9EEA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 w14:paraId="322A7D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  <w:tc>
          <w:tcPr>
            <w:tcW w:w="3380" w:type="dxa"/>
            <w:vAlign w:val="center"/>
          </w:tcPr>
          <w:p w14:paraId="5D5023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宜兴市金亿禾新材料有限公司</w:t>
            </w:r>
          </w:p>
        </w:tc>
        <w:tc>
          <w:tcPr>
            <w:tcW w:w="3585" w:type="dxa"/>
            <w:vAlign w:val="center"/>
          </w:tcPr>
          <w:p w14:paraId="1A384D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宜兴市芳桥街道金兰村</w:t>
            </w:r>
          </w:p>
        </w:tc>
      </w:tr>
      <w:tr w14:paraId="0DA2D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2A047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 w14:paraId="3A202D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  <w:tc>
          <w:tcPr>
            <w:tcW w:w="3380" w:type="dxa"/>
            <w:vAlign w:val="center"/>
          </w:tcPr>
          <w:p w14:paraId="5E67E5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宜兴海健呢毯制造有限公司</w:t>
            </w:r>
          </w:p>
        </w:tc>
        <w:tc>
          <w:tcPr>
            <w:tcW w:w="3585" w:type="dxa"/>
            <w:vAlign w:val="center"/>
          </w:tcPr>
          <w:p w14:paraId="4E7640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宜兴市芳桥街道工业园</w:t>
            </w:r>
          </w:p>
        </w:tc>
      </w:tr>
      <w:tr w14:paraId="5D19D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8D57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 w14:paraId="4398FF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 w14:paraId="167F70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3689" name="Picture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9" name="Picture_8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3690" name="Picture_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0" name="Picture_88_SpCnt_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3691" name="Picture_8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1" name="Picture_88_SpCnt_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上海怡宁环保科技有限公司</w:t>
            </w:r>
          </w:p>
        </w:tc>
        <w:tc>
          <w:tcPr>
            <w:tcW w:w="3585" w:type="dxa"/>
            <w:vAlign w:val="center"/>
          </w:tcPr>
          <w:p w14:paraId="71207D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高遥村</w:t>
            </w:r>
          </w:p>
        </w:tc>
      </w:tr>
      <w:tr w14:paraId="0FA0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D65B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 w14:paraId="2959F2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 w14:paraId="29F507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宜兴市翠阳机械有限公司</w:t>
            </w:r>
          </w:p>
        </w:tc>
        <w:tc>
          <w:tcPr>
            <w:tcW w:w="3585" w:type="dxa"/>
            <w:vAlign w:val="center"/>
          </w:tcPr>
          <w:p w14:paraId="55BAEA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高遥村</w:t>
            </w:r>
          </w:p>
        </w:tc>
      </w:tr>
      <w:tr w14:paraId="7D11A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6433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 w14:paraId="6C5501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 w14:paraId="7C484E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宜兴市功成轩环保科技有限公司</w:t>
            </w:r>
          </w:p>
        </w:tc>
        <w:tc>
          <w:tcPr>
            <w:tcW w:w="3585" w:type="dxa"/>
            <w:vAlign w:val="center"/>
          </w:tcPr>
          <w:p w14:paraId="7E1405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高遥村</w:t>
            </w:r>
          </w:p>
        </w:tc>
      </w:tr>
      <w:tr w14:paraId="78A99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5B9A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 w14:paraId="495E62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 w14:paraId="123D62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江苏高能环保能源工程有限公司</w:t>
            </w:r>
          </w:p>
        </w:tc>
        <w:tc>
          <w:tcPr>
            <w:tcW w:w="3585" w:type="dxa"/>
            <w:vAlign w:val="center"/>
          </w:tcPr>
          <w:p w14:paraId="4B4D16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 w14:paraId="6D508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676C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 w14:paraId="3FF6FA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 w14:paraId="0A1E7D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宜兴市益达机械厂</w:t>
            </w:r>
          </w:p>
        </w:tc>
        <w:tc>
          <w:tcPr>
            <w:tcW w:w="3585" w:type="dxa"/>
            <w:vAlign w:val="center"/>
          </w:tcPr>
          <w:p w14:paraId="6EC308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肖张墅村</w:t>
            </w:r>
          </w:p>
        </w:tc>
      </w:tr>
      <w:tr w14:paraId="2C9A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4E909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 w14:paraId="0E3505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 w14:paraId="088734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宜兴市中良玻璃弹珠有限公司</w:t>
            </w:r>
          </w:p>
        </w:tc>
        <w:tc>
          <w:tcPr>
            <w:tcW w:w="3585" w:type="dxa"/>
            <w:vAlign w:val="center"/>
          </w:tcPr>
          <w:p w14:paraId="56EE34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红塔村</w:t>
            </w:r>
          </w:p>
        </w:tc>
      </w:tr>
      <w:tr w14:paraId="4DEE5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9E80A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 w14:paraId="233C4D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77B63D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江苏德隆新材料科技有限公司</w:t>
            </w:r>
          </w:p>
        </w:tc>
        <w:tc>
          <w:tcPr>
            <w:tcW w:w="3585" w:type="dxa"/>
            <w:vAlign w:val="center"/>
          </w:tcPr>
          <w:p w14:paraId="39B6C6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宜兴市新街街道南岳路25号</w:t>
            </w:r>
          </w:p>
        </w:tc>
      </w:tr>
      <w:tr w14:paraId="448CF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119A6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 w14:paraId="74BD98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3984A9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宜兴市桔子文具有限公司</w:t>
            </w:r>
          </w:p>
        </w:tc>
        <w:tc>
          <w:tcPr>
            <w:tcW w:w="3585" w:type="dxa"/>
            <w:vAlign w:val="center"/>
          </w:tcPr>
          <w:p w14:paraId="4B2ABC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江苏省宜兴市竹海路18号</w:t>
            </w:r>
          </w:p>
        </w:tc>
      </w:tr>
      <w:tr w14:paraId="4C85E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DF30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 w14:paraId="529948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257D2A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宜兴利合机械科技有限公司</w:t>
            </w:r>
          </w:p>
        </w:tc>
        <w:tc>
          <w:tcPr>
            <w:tcW w:w="3585" w:type="dxa"/>
            <w:vAlign w:val="center"/>
          </w:tcPr>
          <w:p w14:paraId="4D29F4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宜兴市新街街道南岳路1号U谷科技园37号楼01单元</w:t>
            </w:r>
          </w:p>
        </w:tc>
      </w:tr>
      <w:tr w14:paraId="6CF5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55C2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 w14:paraId="172FFB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690DDE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亚派电气有限公司</w:t>
            </w:r>
          </w:p>
        </w:tc>
        <w:tc>
          <w:tcPr>
            <w:tcW w:w="3585" w:type="dxa"/>
            <w:vAlign w:val="center"/>
          </w:tcPr>
          <w:p w14:paraId="4FAC0B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新街街道竹海路18号</w:t>
            </w:r>
          </w:p>
        </w:tc>
      </w:tr>
      <w:tr w14:paraId="2A88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92CA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 w14:paraId="131239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065FF6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宜兴市成峰机械厂（普通合伙）</w:t>
            </w:r>
          </w:p>
        </w:tc>
        <w:tc>
          <w:tcPr>
            <w:tcW w:w="3585" w:type="dxa"/>
            <w:vAlign w:val="center"/>
          </w:tcPr>
          <w:p w14:paraId="4FE920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宜兴市环科园新街街道百合场路8号</w:t>
            </w:r>
          </w:p>
        </w:tc>
      </w:tr>
      <w:tr w14:paraId="132D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AA416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 w14:paraId="13706C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1E1961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江苏俊知传感技术有限公司</w:t>
            </w:r>
          </w:p>
        </w:tc>
        <w:tc>
          <w:tcPr>
            <w:tcW w:w="3585" w:type="dxa"/>
            <w:vAlign w:val="center"/>
          </w:tcPr>
          <w:p w14:paraId="500FDE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宜兴市环保科技工业园俊知路18号</w:t>
            </w:r>
          </w:p>
        </w:tc>
      </w:tr>
      <w:tr w14:paraId="41BD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2D1E2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 w14:paraId="7D2CAA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 w14:paraId="4F7108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宜兴市源景自动化科技有限公司</w:t>
            </w:r>
          </w:p>
        </w:tc>
        <w:tc>
          <w:tcPr>
            <w:tcW w:w="3585" w:type="dxa"/>
            <w:vAlign w:val="center"/>
          </w:tcPr>
          <w:p w14:paraId="4462EE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苏省宜兴市新街街道南岳路1号联东U谷80号</w:t>
            </w:r>
          </w:p>
        </w:tc>
      </w:tr>
      <w:tr w14:paraId="274ED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2F71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 w14:paraId="61F841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 w14:paraId="7B208E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无锡隆昊膜结构工程有限公司</w:t>
            </w:r>
          </w:p>
        </w:tc>
        <w:tc>
          <w:tcPr>
            <w:tcW w:w="3585" w:type="dxa"/>
            <w:vAlign w:val="center"/>
          </w:tcPr>
          <w:p w14:paraId="4545F1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茶亭村</w:t>
            </w:r>
          </w:p>
        </w:tc>
      </w:tr>
      <w:tr w14:paraId="2E8EA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69172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 w14:paraId="2B8DC5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 w14:paraId="229091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宜兴市张渚镇君辉门厂</w:t>
            </w:r>
          </w:p>
        </w:tc>
        <w:tc>
          <w:tcPr>
            <w:tcW w:w="3585" w:type="dxa"/>
            <w:vAlign w:val="center"/>
          </w:tcPr>
          <w:p w14:paraId="07F9AA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茶亭村</w:t>
            </w:r>
          </w:p>
        </w:tc>
      </w:tr>
      <w:tr w14:paraId="2627B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3A764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 w14:paraId="7EEC1C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 w14:paraId="6CD5B5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宜兴市张渚镇恒天大理石厂</w:t>
            </w:r>
          </w:p>
        </w:tc>
        <w:tc>
          <w:tcPr>
            <w:tcW w:w="3585" w:type="dxa"/>
            <w:vAlign w:val="center"/>
          </w:tcPr>
          <w:p w14:paraId="531E6F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茶亭村</w:t>
            </w:r>
          </w:p>
        </w:tc>
      </w:tr>
      <w:tr w14:paraId="07660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0E3F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 w14:paraId="3CAAD0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 w14:paraId="6FB3D4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宜兴市张渚镇群华石材厂</w:t>
            </w:r>
          </w:p>
        </w:tc>
        <w:tc>
          <w:tcPr>
            <w:tcW w:w="3585" w:type="dxa"/>
            <w:vAlign w:val="center"/>
          </w:tcPr>
          <w:p w14:paraId="04248E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茶亭村</w:t>
            </w:r>
          </w:p>
        </w:tc>
      </w:tr>
      <w:tr w14:paraId="57313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A1E1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 w14:paraId="70E6F5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 w14:paraId="354EDE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无锡市跃安食品有限公司</w:t>
            </w:r>
          </w:p>
        </w:tc>
        <w:tc>
          <w:tcPr>
            <w:tcW w:w="3585" w:type="dxa"/>
            <w:vAlign w:val="center"/>
          </w:tcPr>
          <w:p w14:paraId="165057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西渚镇西渚村</w:t>
            </w:r>
          </w:p>
        </w:tc>
      </w:tr>
      <w:tr w14:paraId="4BAF4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A23A5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 w14:paraId="0C6C1D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 w14:paraId="12A90D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无锡市嘉立德科技有限公司</w:t>
            </w:r>
          </w:p>
        </w:tc>
        <w:tc>
          <w:tcPr>
            <w:tcW w:w="3585" w:type="dxa"/>
            <w:vAlign w:val="center"/>
          </w:tcPr>
          <w:p w14:paraId="47626C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西渚镇篁里村</w:t>
            </w:r>
          </w:p>
        </w:tc>
      </w:tr>
      <w:tr w14:paraId="65AD3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A5EA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 w14:paraId="63191C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 w14:paraId="3D716B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宜兴市铭伟自动化设备有限公司</w:t>
            </w:r>
          </w:p>
        </w:tc>
        <w:tc>
          <w:tcPr>
            <w:tcW w:w="3585" w:type="dxa"/>
            <w:vAlign w:val="center"/>
          </w:tcPr>
          <w:p w14:paraId="05D602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宜兴市太华镇云湖村</w:t>
            </w:r>
          </w:p>
        </w:tc>
      </w:tr>
      <w:tr w14:paraId="0B842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1E166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 w14:paraId="0A0112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 w14:paraId="6F5F99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宜兴市太华云松线厂</w:t>
            </w:r>
          </w:p>
        </w:tc>
        <w:tc>
          <w:tcPr>
            <w:tcW w:w="3585" w:type="dxa"/>
            <w:vAlign w:val="center"/>
          </w:tcPr>
          <w:p w14:paraId="5D8F6A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宜兴市太华镇</w:t>
            </w:r>
          </w:p>
        </w:tc>
      </w:tr>
      <w:tr w14:paraId="7C45A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FD319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 w14:paraId="70E7AB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 w14:paraId="61B218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宜兴市明明印铁制罐有限公司</w:t>
            </w:r>
          </w:p>
        </w:tc>
        <w:tc>
          <w:tcPr>
            <w:tcW w:w="3585" w:type="dxa"/>
            <w:vAlign w:val="center"/>
          </w:tcPr>
          <w:p w14:paraId="783726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宜兴市太华镇楼新桥村</w:t>
            </w:r>
          </w:p>
        </w:tc>
      </w:tr>
      <w:tr w14:paraId="0FF0E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DBEFD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 w14:paraId="7F5DE4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  <w:tc>
          <w:tcPr>
            <w:tcW w:w="3380" w:type="dxa"/>
            <w:vAlign w:val="center"/>
          </w:tcPr>
          <w:p w14:paraId="1769F0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宜兴市仁和陶瓷有限公司</w:t>
            </w:r>
          </w:p>
        </w:tc>
        <w:tc>
          <w:tcPr>
            <w:tcW w:w="3585" w:type="dxa"/>
            <w:vAlign w:val="center"/>
          </w:tcPr>
          <w:p w14:paraId="7D1873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大东村</w:t>
            </w:r>
          </w:p>
        </w:tc>
      </w:tr>
      <w:tr w14:paraId="3B91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736A5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 w14:paraId="0D3AF3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  <w:tc>
          <w:tcPr>
            <w:tcW w:w="3380" w:type="dxa"/>
            <w:vAlign w:val="center"/>
          </w:tcPr>
          <w:p w14:paraId="2B6B9D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宜兴市湖新石墨制品有限公司</w:t>
            </w:r>
          </w:p>
        </w:tc>
        <w:tc>
          <w:tcPr>
            <w:tcW w:w="3585" w:type="dxa"/>
            <w:vAlign w:val="center"/>
          </w:tcPr>
          <w:p w14:paraId="5E5B64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东兴村</w:t>
            </w:r>
          </w:p>
        </w:tc>
      </w:tr>
      <w:tr w14:paraId="0CE82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72261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 w14:paraId="00A01E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  <w:tc>
          <w:tcPr>
            <w:tcW w:w="3380" w:type="dxa"/>
            <w:vAlign w:val="center"/>
          </w:tcPr>
          <w:p w14:paraId="5C3250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宜兴市千叶非金属材料有限公司</w:t>
            </w:r>
          </w:p>
        </w:tc>
        <w:tc>
          <w:tcPr>
            <w:tcW w:w="3585" w:type="dxa"/>
            <w:vAlign w:val="center"/>
          </w:tcPr>
          <w:p w14:paraId="009FE8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大东村</w:t>
            </w:r>
          </w:p>
        </w:tc>
      </w:tr>
      <w:tr w14:paraId="452D2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D7997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 w14:paraId="1A7CFE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  <w:tc>
          <w:tcPr>
            <w:tcW w:w="3380" w:type="dxa"/>
            <w:vAlign w:val="center"/>
          </w:tcPr>
          <w:p w14:paraId="18D58B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宜兴市永盛非金属化工机械厂(普通合伙)</w:t>
            </w:r>
          </w:p>
        </w:tc>
        <w:tc>
          <w:tcPr>
            <w:tcW w:w="3585" w:type="dxa"/>
            <w:vAlign w:val="center"/>
          </w:tcPr>
          <w:p w14:paraId="4BA62D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大东村</w:t>
            </w:r>
          </w:p>
        </w:tc>
      </w:tr>
      <w:tr w14:paraId="37871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8815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vAlign w:val="center"/>
          </w:tcPr>
          <w:p w14:paraId="3A2780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74E307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江苏佰索电缆科技有限公司</w:t>
            </w:r>
          </w:p>
        </w:tc>
        <w:tc>
          <w:tcPr>
            <w:tcW w:w="3585" w:type="dxa"/>
            <w:vAlign w:val="center"/>
          </w:tcPr>
          <w:p w14:paraId="393F90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5EB46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1F708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vAlign w:val="center"/>
          </w:tcPr>
          <w:p w14:paraId="48A863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05468D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江苏柏瑞源科技有限公司</w:t>
            </w:r>
          </w:p>
        </w:tc>
        <w:tc>
          <w:tcPr>
            <w:tcW w:w="3585" w:type="dxa"/>
            <w:vAlign w:val="center"/>
          </w:tcPr>
          <w:p w14:paraId="7E7BF4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227EB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73D1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vAlign w:val="center"/>
          </w:tcPr>
          <w:p w14:paraId="32BF85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0A5D7F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江苏创禾电缆科技有限公司</w:t>
            </w:r>
          </w:p>
        </w:tc>
        <w:tc>
          <w:tcPr>
            <w:tcW w:w="3585" w:type="dxa"/>
            <w:vAlign w:val="center"/>
          </w:tcPr>
          <w:p w14:paraId="752D69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1321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E8FA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 w14:paraId="742261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1EA541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江苏创庭电缆有限公司</w:t>
            </w:r>
          </w:p>
        </w:tc>
        <w:tc>
          <w:tcPr>
            <w:tcW w:w="3585" w:type="dxa"/>
            <w:vAlign w:val="center"/>
          </w:tcPr>
          <w:p w14:paraId="7482A5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4EEF3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94297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vAlign w:val="center"/>
          </w:tcPr>
          <w:p w14:paraId="59A76D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010D59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江苏飞牛线缆有限公司</w:t>
            </w:r>
          </w:p>
        </w:tc>
        <w:tc>
          <w:tcPr>
            <w:tcW w:w="3585" w:type="dxa"/>
            <w:vAlign w:val="center"/>
          </w:tcPr>
          <w:p w14:paraId="7C02AD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1F945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3F88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vAlign w:val="center"/>
          </w:tcPr>
          <w:p w14:paraId="06B845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7035E2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江苏亨昌源电缆科技有限公司</w:t>
            </w:r>
          </w:p>
        </w:tc>
        <w:tc>
          <w:tcPr>
            <w:tcW w:w="3585" w:type="dxa"/>
            <w:vAlign w:val="center"/>
          </w:tcPr>
          <w:p w14:paraId="111858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1AEC0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2C942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vAlign w:val="center"/>
          </w:tcPr>
          <w:p w14:paraId="18BE9D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79946C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江苏鸿安电缆科技有限公司</w:t>
            </w:r>
          </w:p>
        </w:tc>
        <w:tc>
          <w:tcPr>
            <w:tcW w:w="3585" w:type="dxa"/>
            <w:vAlign w:val="center"/>
          </w:tcPr>
          <w:p w14:paraId="5C8F05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6D130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96E2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vAlign w:val="center"/>
          </w:tcPr>
          <w:p w14:paraId="15A320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306031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宜兴市瑞丰包装制品制造有限公司</w:t>
            </w:r>
          </w:p>
        </w:tc>
        <w:tc>
          <w:tcPr>
            <w:tcW w:w="3585" w:type="dxa"/>
            <w:vAlign w:val="center"/>
          </w:tcPr>
          <w:p w14:paraId="35E8A8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丁蜀镇白宕社区</w:t>
            </w:r>
          </w:p>
        </w:tc>
      </w:tr>
      <w:tr w14:paraId="1D807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CFCB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vAlign w:val="center"/>
          </w:tcPr>
          <w:p w14:paraId="5C5EC6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038377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江苏威航节能科技有限公司</w:t>
            </w:r>
          </w:p>
        </w:tc>
        <w:tc>
          <w:tcPr>
            <w:tcW w:w="3585" w:type="dxa"/>
            <w:vAlign w:val="center"/>
          </w:tcPr>
          <w:p w14:paraId="2F7B67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丁蜀镇北塘村</w:t>
            </w:r>
          </w:p>
        </w:tc>
      </w:tr>
      <w:tr w14:paraId="6E843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CF24D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vAlign w:val="center"/>
          </w:tcPr>
          <w:p w14:paraId="0F5ECA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5E7792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宜兴市伟凯陶瓷有限公司</w:t>
            </w:r>
          </w:p>
        </w:tc>
        <w:tc>
          <w:tcPr>
            <w:tcW w:w="3585" w:type="dxa"/>
            <w:vAlign w:val="center"/>
          </w:tcPr>
          <w:p w14:paraId="327614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1F491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5867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vAlign w:val="center"/>
          </w:tcPr>
          <w:p w14:paraId="585FA9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232EF9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宜兴市伏东兴达电热瓷件厂</w:t>
            </w:r>
          </w:p>
        </w:tc>
        <w:tc>
          <w:tcPr>
            <w:tcW w:w="3585" w:type="dxa"/>
            <w:vAlign w:val="center"/>
          </w:tcPr>
          <w:p w14:paraId="626FA9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2A866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1235B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vAlign w:val="center"/>
          </w:tcPr>
          <w:p w14:paraId="45C0E6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26FA92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无锡名一烧烤炉科技有限公司</w:t>
            </w:r>
          </w:p>
        </w:tc>
        <w:tc>
          <w:tcPr>
            <w:tcW w:w="3585" w:type="dxa"/>
            <w:vAlign w:val="center"/>
          </w:tcPr>
          <w:p w14:paraId="3FE67C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 w14:paraId="4361C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A04EE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vAlign w:val="center"/>
          </w:tcPr>
          <w:p w14:paraId="1F8F05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2A8CD0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汉普特种陶瓷（宜兴）有限公司</w:t>
            </w:r>
          </w:p>
        </w:tc>
        <w:tc>
          <w:tcPr>
            <w:tcW w:w="3585" w:type="dxa"/>
            <w:vAlign w:val="center"/>
          </w:tcPr>
          <w:p w14:paraId="03AF2F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14A5E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9E44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vAlign w:val="center"/>
          </w:tcPr>
          <w:p w14:paraId="4AA6FC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596884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江苏创金环保科技有限公司</w:t>
            </w:r>
          </w:p>
        </w:tc>
        <w:tc>
          <w:tcPr>
            <w:tcW w:w="3585" w:type="dxa"/>
            <w:vAlign w:val="center"/>
          </w:tcPr>
          <w:p w14:paraId="6FB138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丁蜀镇陶渊村</w:t>
            </w:r>
          </w:p>
        </w:tc>
      </w:tr>
      <w:tr w14:paraId="0A230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A0A0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vAlign w:val="center"/>
          </w:tcPr>
          <w:p w14:paraId="1BE1A9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618223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江苏神龙环科管业有限公司</w:t>
            </w:r>
          </w:p>
        </w:tc>
        <w:tc>
          <w:tcPr>
            <w:tcW w:w="3585" w:type="dxa"/>
            <w:vAlign w:val="center"/>
          </w:tcPr>
          <w:p w14:paraId="238722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 w14:paraId="16B0B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EE33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vAlign w:val="center"/>
          </w:tcPr>
          <w:p w14:paraId="2DF769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046A7B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江苏兴鼎力炉窑工程有限公司</w:t>
            </w:r>
          </w:p>
        </w:tc>
        <w:tc>
          <w:tcPr>
            <w:tcW w:w="3585" w:type="dxa"/>
            <w:vAlign w:val="center"/>
          </w:tcPr>
          <w:p w14:paraId="2C3AB9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丁蜀镇张泽村</w:t>
            </w:r>
          </w:p>
        </w:tc>
      </w:tr>
      <w:tr w14:paraId="562E0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DB0E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vAlign w:val="center"/>
          </w:tcPr>
          <w:p w14:paraId="23D25F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06E101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江苏阳羡新润实业有限公司</w:t>
            </w:r>
          </w:p>
        </w:tc>
        <w:tc>
          <w:tcPr>
            <w:tcW w:w="3585" w:type="dxa"/>
            <w:vAlign w:val="center"/>
          </w:tcPr>
          <w:p w14:paraId="1A4340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丁蜀镇洑东村</w:t>
            </w:r>
          </w:p>
        </w:tc>
      </w:tr>
      <w:tr w14:paraId="29C32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D5B3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vAlign w:val="center"/>
          </w:tcPr>
          <w:p w14:paraId="3CC7EA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37B75C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江苏一条文化发展有限公司</w:t>
            </w:r>
          </w:p>
        </w:tc>
        <w:tc>
          <w:tcPr>
            <w:tcW w:w="3585" w:type="dxa"/>
            <w:vAlign w:val="center"/>
          </w:tcPr>
          <w:p w14:paraId="783365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7FF49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431B5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vAlign w:val="center"/>
          </w:tcPr>
          <w:p w14:paraId="476DC3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2141F0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江苏禹贝陶瓷有限公司</w:t>
            </w:r>
          </w:p>
        </w:tc>
        <w:tc>
          <w:tcPr>
            <w:tcW w:w="3585" w:type="dxa"/>
            <w:vAlign w:val="center"/>
          </w:tcPr>
          <w:p w14:paraId="744710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 w14:paraId="126DA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247A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vAlign w:val="center"/>
          </w:tcPr>
          <w:p w14:paraId="2EDDFB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34A9BE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无锡华越电子测量科技有限公司</w:t>
            </w:r>
          </w:p>
        </w:tc>
        <w:tc>
          <w:tcPr>
            <w:tcW w:w="3585" w:type="dxa"/>
            <w:vAlign w:val="center"/>
          </w:tcPr>
          <w:p w14:paraId="17362A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丁蜀镇任墅村</w:t>
            </w:r>
          </w:p>
        </w:tc>
      </w:tr>
      <w:tr w14:paraId="3C2F3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8440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vAlign w:val="center"/>
          </w:tcPr>
          <w:p w14:paraId="329D82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1F961C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江苏卓新研磨科技有限公司</w:t>
            </w:r>
          </w:p>
        </w:tc>
        <w:tc>
          <w:tcPr>
            <w:tcW w:w="3585" w:type="dxa"/>
            <w:vAlign w:val="center"/>
          </w:tcPr>
          <w:p w14:paraId="018607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7C5F9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2AEE4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vAlign w:val="center"/>
          </w:tcPr>
          <w:p w14:paraId="5AD1A3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6C4DFE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无锡百旺金属科技有限公司</w:t>
            </w:r>
          </w:p>
        </w:tc>
        <w:tc>
          <w:tcPr>
            <w:tcW w:w="3585" w:type="dxa"/>
            <w:vAlign w:val="center"/>
          </w:tcPr>
          <w:p w14:paraId="7BF40B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丁蜀镇张泽村</w:t>
            </w:r>
          </w:p>
        </w:tc>
      </w:tr>
      <w:tr w14:paraId="63D4F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DA95C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vAlign w:val="center"/>
          </w:tcPr>
          <w:p w14:paraId="0D617F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6FBFE2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宜兴华鹏陶瓷科技有限公司</w:t>
            </w:r>
          </w:p>
        </w:tc>
        <w:tc>
          <w:tcPr>
            <w:tcW w:w="3585" w:type="dxa"/>
            <w:vAlign w:val="center"/>
          </w:tcPr>
          <w:p w14:paraId="43156B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543D8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1963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vAlign w:val="center"/>
          </w:tcPr>
          <w:p w14:paraId="6F2C91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51EFF7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宜兴华达科技有限公司</w:t>
            </w:r>
          </w:p>
        </w:tc>
        <w:tc>
          <w:tcPr>
            <w:tcW w:w="3585" w:type="dxa"/>
            <w:vAlign w:val="center"/>
          </w:tcPr>
          <w:p w14:paraId="597550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丁蜀镇周墅社区</w:t>
            </w:r>
          </w:p>
        </w:tc>
      </w:tr>
      <w:tr w14:paraId="267EB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BE334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vAlign w:val="center"/>
          </w:tcPr>
          <w:p w14:paraId="213436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4C4A08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创通环保集团有限公司</w:t>
            </w:r>
          </w:p>
        </w:tc>
        <w:tc>
          <w:tcPr>
            <w:tcW w:w="3585" w:type="dxa"/>
            <w:vAlign w:val="center"/>
          </w:tcPr>
          <w:p w14:paraId="48ADE6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 w14:paraId="28605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B6EEB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vAlign w:val="center"/>
          </w:tcPr>
          <w:p w14:paraId="5179FE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281C90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弗瑞克流体科技（无锡）有限公司</w:t>
            </w:r>
          </w:p>
        </w:tc>
        <w:tc>
          <w:tcPr>
            <w:tcW w:w="3585" w:type="dxa"/>
            <w:vAlign w:val="center"/>
          </w:tcPr>
          <w:p w14:paraId="5B73C2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0799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C6E34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vAlign w:val="center"/>
          </w:tcPr>
          <w:p w14:paraId="038A06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00CA60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嘉饰邦家居（宜兴）有限公司</w:t>
            </w:r>
          </w:p>
        </w:tc>
        <w:tc>
          <w:tcPr>
            <w:tcW w:w="3585" w:type="dxa"/>
            <w:vAlign w:val="center"/>
          </w:tcPr>
          <w:p w14:paraId="6E369B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 w14:paraId="74117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B2E50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vAlign w:val="center"/>
          </w:tcPr>
          <w:p w14:paraId="3F089E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1B9A3F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江苏鸿士杰电气有限公司</w:t>
            </w:r>
          </w:p>
        </w:tc>
        <w:tc>
          <w:tcPr>
            <w:tcW w:w="3585" w:type="dxa"/>
            <w:vAlign w:val="center"/>
          </w:tcPr>
          <w:p w14:paraId="6DF8B0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2E887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AC218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vAlign w:val="center"/>
          </w:tcPr>
          <w:p w14:paraId="65FF5F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205958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江苏君思环保科技有限公司</w:t>
            </w:r>
          </w:p>
        </w:tc>
        <w:tc>
          <w:tcPr>
            <w:tcW w:w="3585" w:type="dxa"/>
            <w:vAlign w:val="center"/>
          </w:tcPr>
          <w:p w14:paraId="096E8F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7DAD6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EAE2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vAlign w:val="center"/>
          </w:tcPr>
          <w:p w14:paraId="56115D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21E749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江苏普利威环保工程有限公司</w:t>
            </w:r>
          </w:p>
        </w:tc>
        <w:tc>
          <w:tcPr>
            <w:tcW w:w="3585" w:type="dxa"/>
            <w:vAlign w:val="center"/>
          </w:tcPr>
          <w:p w14:paraId="227C93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4F593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889CE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vAlign w:val="center"/>
          </w:tcPr>
          <w:p w14:paraId="0B42B4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02164E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江苏千亿景观工程有限公司</w:t>
            </w:r>
          </w:p>
        </w:tc>
        <w:tc>
          <w:tcPr>
            <w:tcW w:w="3585" w:type="dxa"/>
            <w:vAlign w:val="center"/>
          </w:tcPr>
          <w:p w14:paraId="30D425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 w14:paraId="2941F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7555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vAlign w:val="center"/>
          </w:tcPr>
          <w:p w14:paraId="16568D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4EA1B0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3692" name="Picture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2" name="Picture_6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3693" name="Picture_8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3" name="Picture_88_SpCnt_3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3694" name="Picture_8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4" name="Picture_88_SpCnt_4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3695" name="Picture_88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5" name="Picture_88_SpCnt_5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696" name="Picture_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6" name="Picture_63_SpCnt_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697" name="Picture_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7" name="Picture_63_SpCnt_2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江苏三机环保工程设备有限公司</w:t>
            </w:r>
          </w:p>
        </w:tc>
        <w:tc>
          <w:tcPr>
            <w:tcW w:w="3585" w:type="dxa"/>
            <w:vAlign w:val="center"/>
          </w:tcPr>
          <w:p w14:paraId="1F7D64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22019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ADD2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148</w:t>
            </w:r>
          </w:p>
        </w:tc>
        <w:tc>
          <w:tcPr>
            <w:tcW w:w="1701" w:type="dxa"/>
            <w:vAlign w:val="center"/>
          </w:tcPr>
          <w:p w14:paraId="723D29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18BA12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江苏天氿环保科技有限公司</w:t>
            </w:r>
          </w:p>
        </w:tc>
        <w:tc>
          <w:tcPr>
            <w:tcW w:w="3585" w:type="dxa"/>
            <w:vAlign w:val="center"/>
          </w:tcPr>
          <w:p w14:paraId="5E1FE7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23FA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59F47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149</w:t>
            </w:r>
          </w:p>
        </w:tc>
        <w:tc>
          <w:tcPr>
            <w:tcW w:w="1701" w:type="dxa"/>
            <w:vAlign w:val="center"/>
          </w:tcPr>
          <w:p w14:paraId="039468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2CA8E9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3698" name="Picture_6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8" name="Picture_63_SpCnt_3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3699" name="Picture_88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9" name="Picture_88_SpCnt_6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3700" name="Picture_88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0" name="Picture_88_SpCnt_7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3701" name="Picture_88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1" name="Picture_88_SpCnt_8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702" name="Picture_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2" name="Picture_63_SpCnt_4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703" name="Picture_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3" name="Picture_63_SpCnt_5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江苏煜砻环保科技有限公司</w:t>
            </w:r>
          </w:p>
        </w:tc>
        <w:tc>
          <w:tcPr>
            <w:tcW w:w="3585" w:type="dxa"/>
            <w:vAlign w:val="center"/>
          </w:tcPr>
          <w:p w14:paraId="26F1F3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3BF48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E5861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1701" w:type="dxa"/>
            <w:vAlign w:val="center"/>
          </w:tcPr>
          <w:p w14:paraId="2A91FE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284344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宜兴市永欣精密机械科技有限公司</w:t>
            </w:r>
          </w:p>
        </w:tc>
        <w:tc>
          <w:tcPr>
            <w:tcW w:w="3585" w:type="dxa"/>
            <w:vAlign w:val="center"/>
          </w:tcPr>
          <w:p w14:paraId="7A5BD1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洴浰村</w:t>
            </w:r>
          </w:p>
        </w:tc>
      </w:tr>
      <w:tr w14:paraId="70E30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0F2E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151</w:t>
            </w:r>
          </w:p>
        </w:tc>
        <w:tc>
          <w:tcPr>
            <w:tcW w:w="1701" w:type="dxa"/>
            <w:vAlign w:val="center"/>
          </w:tcPr>
          <w:p w14:paraId="67CD6F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2AFF69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江苏谊炬环保科技有限公司</w:t>
            </w:r>
          </w:p>
        </w:tc>
        <w:tc>
          <w:tcPr>
            <w:tcW w:w="3585" w:type="dxa"/>
            <w:vAlign w:val="center"/>
          </w:tcPr>
          <w:p w14:paraId="156ABA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79375</wp:posOffset>
                  </wp:positionV>
                  <wp:extent cx="13335" cy="473075"/>
                  <wp:effectExtent l="0" t="0" r="0" b="0"/>
                  <wp:wrapNone/>
                  <wp:docPr id="3704" name="Picture_88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4" name="Picture_88_SpCnt_9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工业区</w:t>
            </w:r>
          </w:p>
        </w:tc>
      </w:tr>
      <w:tr w14:paraId="3FC52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668A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152</w:t>
            </w:r>
          </w:p>
        </w:tc>
        <w:tc>
          <w:tcPr>
            <w:tcW w:w="1701" w:type="dxa"/>
            <w:vAlign w:val="center"/>
          </w:tcPr>
          <w:p w14:paraId="25A641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5C25CB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宜兴市海普机械有限公司</w:t>
            </w:r>
          </w:p>
        </w:tc>
        <w:tc>
          <w:tcPr>
            <w:tcW w:w="3585" w:type="dxa"/>
            <w:vAlign w:val="center"/>
          </w:tcPr>
          <w:p w14:paraId="2211CB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宜丰村</w:t>
            </w:r>
          </w:p>
        </w:tc>
      </w:tr>
      <w:tr w14:paraId="68A22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3015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153</w:t>
            </w:r>
          </w:p>
        </w:tc>
        <w:tc>
          <w:tcPr>
            <w:tcW w:w="1701" w:type="dxa"/>
            <w:vAlign w:val="center"/>
          </w:tcPr>
          <w:p w14:paraId="3BCF32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 w14:paraId="188F45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3705" name="Picture_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5" name="Picture_63_SpCnt_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454660"/>
                  <wp:effectExtent l="0" t="0" r="0" b="0"/>
                  <wp:wrapNone/>
                  <wp:docPr id="3706" name="Picture_88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6" name="Picture_88_SpCnt_10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54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55295"/>
                  <wp:effectExtent l="0" t="0" r="0" b="0"/>
                  <wp:wrapNone/>
                  <wp:docPr id="3707" name="Picture_88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7" name="Picture_88_SpCnt_11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45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246380"/>
                  <wp:effectExtent l="0" t="0" r="0" b="0"/>
                  <wp:wrapNone/>
                  <wp:docPr id="3708" name="Picture_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8" name="Picture_63_SpCnt_7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3709" name="Picture_88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9" name="Picture_88_SpCnt_12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3710" name="Picture_88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0" name="Picture_88_SpCnt_13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3711" name="Picture_88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1" name="Picture_88_SpCnt_14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712" name="Picture_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2" name="Picture_63_SpCnt_8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713" name="Picture_6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3" name="Picture_63_SpCnt_9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宜兴市恒大电工材料有限公司</w:t>
            </w:r>
          </w:p>
        </w:tc>
        <w:tc>
          <w:tcPr>
            <w:tcW w:w="3585" w:type="dxa"/>
            <w:vAlign w:val="center"/>
          </w:tcPr>
          <w:p w14:paraId="680C24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19157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2B55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154</w:t>
            </w:r>
          </w:p>
        </w:tc>
        <w:tc>
          <w:tcPr>
            <w:tcW w:w="1701" w:type="dxa"/>
            <w:vAlign w:val="center"/>
          </w:tcPr>
          <w:p w14:paraId="2BD3ED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 w14:paraId="33F195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江苏天尼威环保科技有限公司</w:t>
            </w:r>
          </w:p>
        </w:tc>
        <w:tc>
          <w:tcPr>
            <w:tcW w:w="3585" w:type="dxa"/>
            <w:vAlign w:val="center"/>
          </w:tcPr>
          <w:p w14:paraId="7B62BE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52312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3673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155</w:t>
            </w:r>
          </w:p>
        </w:tc>
        <w:tc>
          <w:tcPr>
            <w:tcW w:w="1701" w:type="dxa"/>
            <w:vAlign w:val="center"/>
          </w:tcPr>
          <w:p w14:paraId="30E0B7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 w14:paraId="27E640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江苏奥通光电缆科技有限公司</w:t>
            </w:r>
          </w:p>
        </w:tc>
        <w:tc>
          <w:tcPr>
            <w:tcW w:w="3585" w:type="dxa"/>
            <w:vAlign w:val="center"/>
          </w:tcPr>
          <w:p w14:paraId="2E6250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新芳村</w:t>
            </w:r>
          </w:p>
        </w:tc>
      </w:tr>
      <w:tr w14:paraId="53F8D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4A154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156</w:t>
            </w:r>
          </w:p>
        </w:tc>
        <w:tc>
          <w:tcPr>
            <w:tcW w:w="1701" w:type="dxa"/>
            <w:vAlign w:val="center"/>
          </w:tcPr>
          <w:p w14:paraId="12CF3C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 w14:paraId="520B00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聚昂电线（江苏）有限公司</w:t>
            </w:r>
          </w:p>
        </w:tc>
        <w:tc>
          <w:tcPr>
            <w:tcW w:w="3585" w:type="dxa"/>
            <w:vAlign w:val="center"/>
          </w:tcPr>
          <w:p w14:paraId="50E05A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新芳村</w:t>
            </w:r>
          </w:p>
        </w:tc>
      </w:tr>
      <w:tr w14:paraId="072D5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9CB4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157</w:t>
            </w:r>
          </w:p>
        </w:tc>
        <w:tc>
          <w:tcPr>
            <w:tcW w:w="1701" w:type="dxa"/>
            <w:vAlign w:val="center"/>
          </w:tcPr>
          <w:p w14:paraId="6B404C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0CFC58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无锡天利生物化工设备厂</w:t>
            </w:r>
          </w:p>
        </w:tc>
        <w:tc>
          <w:tcPr>
            <w:tcW w:w="3585" w:type="dxa"/>
            <w:vAlign w:val="center"/>
          </w:tcPr>
          <w:p w14:paraId="03E18F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 w14:paraId="4339A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78FF2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158</w:t>
            </w:r>
          </w:p>
        </w:tc>
        <w:tc>
          <w:tcPr>
            <w:tcW w:w="1701" w:type="dxa"/>
            <w:vAlign w:val="center"/>
          </w:tcPr>
          <w:p w14:paraId="1FA1C5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6F47E6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无锡金杰中盛生物科技有限公司</w:t>
            </w:r>
          </w:p>
        </w:tc>
        <w:tc>
          <w:tcPr>
            <w:tcW w:w="3585" w:type="dxa"/>
            <w:vAlign w:val="center"/>
          </w:tcPr>
          <w:p w14:paraId="730C73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 w14:paraId="138B9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939D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159</w:t>
            </w:r>
          </w:p>
        </w:tc>
        <w:tc>
          <w:tcPr>
            <w:tcW w:w="1701" w:type="dxa"/>
            <w:vAlign w:val="center"/>
          </w:tcPr>
          <w:p w14:paraId="00D5BC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2F9265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宜兴市晟阳自动化科技有限公司</w:t>
            </w:r>
          </w:p>
        </w:tc>
        <w:tc>
          <w:tcPr>
            <w:tcW w:w="3585" w:type="dxa"/>
            <w:vAlign w:val="center"/>
          </w:tcPr>
          <w:p w14:paraId="4CED28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 w14:paraId="338D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E32BF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1701" w:type="dxa"/>
            <w:vAlign w:val="center"/>
          </w:tcPr>
          <w:p w14:paraId="253F55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07C063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宜兴市新大陆环保设备有限公司</w:t>
            </w:r>
          </w:p>
        </w:tc>
        <w:tc>
          <w:tcPr>
            <w:tcW w:w="3585" w:type="dxa"/>
            <w:vAlign w:val="center"/>
          </w:tcPr>
          <w:p w14:paraId="3DBDE9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3F9F2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CB06B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vAlign w:val="center"/>
          </w:tcPr>
          <w:p w14:paraId="5DC9F0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42FA7A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宜兴市宏州包装制品有限公司</w:t>
            </w:r>
          </w:p>
        </w:tc>
        <w:tc>
          <w:tcPr>
            <w:tcW w:w="3585" w:type="dxa"/>
            <w:vAlign w:val="center"/>
          </w:tcPr>
          <w:p w14:paraId="687069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6F441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DCF06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vAlign w:val="center"/>
          </w:tcPr>
          <w:p w14:paraId="06312F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2B437A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无锡市华能电力设备制造有限公司</w:t>
            </w:r>
          </w:p>
        </w:tc>
        <w:tc>
          <w:tcPr>
            <w:tcW w:w="3585" w:type="dxa"/>
            <w:vAlign w:val="center"/>
          </w:tcPr>
          <w:p w14:paraId="6CE436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22175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ACD61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 w14:paraId="1D78F5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7074C7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无锡瑞文热能科技有限公司</w:t>
            </w:r>
          </w:p>
        </w:tc>
        <w:tc>
          <w:tcPr>
            <w:tcW w:w="3585" w:type="dxa"/>
            <w:vAlign w:val="center"/>
          </w:tcPr>
          <w:p w14:paraId="158084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01A57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63AE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vAlign w:val="center"/>
          </w:tcPr>
          <w:p w14:paraId="64E991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018034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无锡市天跃锅炉有限公司</w:t>
            </w:r>
          </w:p>
        </w:tc>
        <w:tc>
          <w:tcPr>
            <w:tcW w:w="3585" w:type="dxa"/>
            <w:vAlign w:val="center"/>
          </w:tcPr>
          <w:p w14:paraId="2019F4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1AE71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ADC15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 w14:paraId="332A0F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6761B7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无锡万尔欣金属科技有限公司</w:t>
            </w:r>
          </w:p>
        </w:tc>
        <w:tc>
          <w:tcPr>
            <w:tcW w:w="3585" w:type="dxa"/>
            <w:vAlign w:val="center"/>
          </w:tcPr>
          <w:p w14:paraId="6DFCF4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7406A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63E3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 w14:paraId="0EB9A7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37A895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宜兴市诺格新材料科技有限公司</w:t>
            </w:r>
          </w:p>
        </w:tc>
        <w:tc>
          <w:tcPr>
            <w:tcW w:w="3585" w:type="dxa"/>
            <w:vAlign w:val="center"/>
          </w:tcPr>
          <w:p w14:paraId="2DF247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28A6F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84B05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vAlign w:val="center"/>
          </w:tcPr>
          <w:p w14:paraId="07E745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3FFD28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江苏拓耀机械制造有限公司</w:t>
            </w:r>
          </w:p>
        </w:tc>
        <w:tc>
          <w:tcPr>
            <w:tcW w:w="3585" w:type="dxa"/>
            <w:vAlign w:val="center"/>
          </w:tcPr>
          <w:p w14:paraId="655E8C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1AB31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3307A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 w14:paraId="3404A6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44C3A6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宜兴市本杰环保科技有限公司</w:t>
            </w:r>
          </w:p>
        </w:tc>
        <w:tc>
          <w:tcPr>
            <w:tcW w:w="3585" w:type="dxa"/>
            <w:vAlign w:val="center"/>
          </w:tcPr>
          <w:p w14:paraId="21E1C2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 w14:paraId="520CD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5676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vAlign w:val="center"/>
          </w:tcPr>
          <w:p w14:paraId="2D9CF0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02514D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无锡市博茂机械制造有限公司</w:t>
            </w:r>
          </w:p>
        </w:tc>
        <w:tc>
          <w:tcPr>
            <w:tcW w:w="3585" w:type="dxa"/>
            <w:vAlign w:val="center"/>
          </w:tcPr>
          <w:p w14:paraId="31220A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13D9D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C34C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FFD1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shd w:val="clear" w:color="auto" w:fill="auto"/>
            <w:vAlign w:val="center"/>
          </w:tcPr>
          <w:p w14:paraId="12A842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无锡恒迪元机械科技有限公司</w:t>
            </w:r>
          </w:p>
        </w:tc>
        <w:tc>
          <w:tcPr>
            <w:tcW w:w="3585" w:type="dxa"/>
            <w:shd w:val="clear" w:color="auto" w:fill="auto"/>
            <w:vAlign w:val="center"/>
          </w:tcPr>
          <w:p w14:paraId="6DBEB4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</w:tbl>
    <w:p w14:paraId="28E3C94B">
      <w:pPr>
        <w:widowControl/>
        <w:adjustRightInd w:val="0"/>
        <w:snapToGrid w:val="0"/>
        <w:spacing w:line="240" w:lineRule="exact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59A96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CF0E9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Cs w:val="32"/>
              </w:rPr>
              <w:t>梁溪</w:t>
            </w:r>
            <w:r>
              <w:rPr>
                <w:rFonts w:hint="eastAsia" w:ascii="Times New Roman" w:hAnsi="Times New Roman" w:eastAsia="方正仿宋_GBK" w:cs="Times New Roman"/>
                <w:szCs w:val="32"/>
              </w:rPr>
              <w:t>区</w:t>
            </w:r>
          </w:p>
        </w:tc>
      </w:tr>
      <w:tr w14:paraId="4BC1B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58E9F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5753CB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D414E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0384D4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2B18E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873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32F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90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无锡市新康标识标牌工程有限公司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2C3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无锡市扬名工业园梁东路A区18号-08</w:t>
            </w:r>
          </w:p>
        </w:tc>
      </w:tr>
      <w:tr w14:paraId="1111F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108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8E3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886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无锡睿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晟科技有限公司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A28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金星工业园1-3</w:t>
            </w:r>
          </w:p>
        </w:tc>
      </w:tr>
      <w:tr w14:paraId="1D71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A54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912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FF8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无锡中安工程设备制造有限公司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B69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会岸路84号</w:t>
            </w:r>
          </w:p>
        </w:tc>
      </w:tr>
      <w:tr w14:paraId="5801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F7E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E5A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1E8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无锡汇田水务科技有限公司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84E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会岸路84号</w:t>
            </w:r>
          </w:p>
        </w:tc>
      </w:tr>
      <w:tr w14:paraId="6BBE0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A38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1DC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2EC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中国石化销售股份有限公司江苏无锡山北加油站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CC7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312国道山北大桥西</w:t>
            </w:r>
          </w:p>
        </w:tc>
      </w:tr>
      <w:tr w14:paraId="626F4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561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475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B0D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无锡市锡山精艺模具有限公司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0EA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fldChar w:fldCharType="begin"/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instrText xml:space="preserve"> HYPERLINK "https://cn.bing.com/maps?&amp;mepi=0~~Embedded~Address_Link&amp;ty=18&amp;q=%E6%97%A0%E9%94%A1%E5%B8%82%E9%94%A1%E5%B1%B1%E7%B2%BE%E8%89%BA%E6%A8%A1%E5%85%B7%E6%9C%89%E9%99%90%E5%85%AC%E5%8F%B8&amp;ss=ypid.YN4067x16707358&amp;ppois=31.59308433532715_120.32660675048828_%E6%97%A0%E9%94%A1%E5%B8%82%E9%94%A1%E5%B1%B1%E7%B2%BE%E8%89%BA%E6%A8%A1%E5%85%B7%E6%9C%89%E9%99%90%E5%85%AC%E5%8F%B8_YN4067x16707358~&amp;cp=p7yywcv0tgvy&amp;v=2&amp;sV=1&amp;FORM=MPSRPL" \t "_blank" </w:instrTex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fldChar w:fldCharType="separate"/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江海东路352号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fldChar w:fldCharType="end"/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 </w:t>
            </w:r>
          </w:p>
        </w:tc>
      </w:tr>
      <w:tr w14:paraId="76E44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CAE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D06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731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无锡市红侣服饰有限公司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1C0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扬工路8号</w:t>
            </w:r>
          </w:p>
        </w:tc>
      </w:tr>
      <w:tr w14:paraId="49E53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E01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8B9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8E2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无锡迁佰金属制品有限公司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342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会岸路84号</w:t>
            </w:r>
          </w:p>
        </w:tc>
      </w:tr>
      <w:tr w14:paraId="1CA6C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E3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133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C11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无锡市子航服装有限公司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916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物业路10号</w:t>
            </w:r>
          </w:p>
        </w:tc>
      </w:tr>
    </w:tbl>
    <w:p w14:paraId="4E309018"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 w:bidi="ar-SA"/>
        </w:rPr>
      </w:pPr>
    </w:p>
    <w:p w14:paraId="0D880026"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3E61A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 w14:paraId="56A27064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锡山区</w:t>
            </w:r>
          </w:p>
        </w:tc>
      </w:tr>
      <w:tr w14:paraId="3C13D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 w14:paraId="6038C495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 w14:paraId="11D483A2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 w14:paraId="656C050A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 w14:paraId="0B4056AC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5D0EE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8D72F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2760980</wp:posOffset>
                  </wp:positionH>
                  <wp:positionV relativeFrom="paragraph">
                    <wp:posOffset>3643630</wp:posOffset>
                  </wp:positionV>
                  <wp:extent cx="506095" cy="281940"/>
                  <wp:effectExtent l="0" t="0" r="0" b="0"/>
                  <wp:wrapNone/>
                  <wp:docPr id="52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2819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3141980</wp:posOffset>
                  </wp:positionH>
                  <wp:positionV relativeFrom="paragraph">
                    <wp:posOffset>4024630</wp:posOffset>
                  </wp:positionV>
                  <wp:extent cx="504825" cy="311150"/>
                  <wp:effectExtent l="0" t="0" r="0" b="0"/>
                  <wp:wrapNone/>
                  <wp:docPr id="527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11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3522980</wp:posOffset>
                  </wp:positionH>
                  <wp:positionV relativeFrom="paragraph">
                    <wp:posOffset>4405630</wp:posOffset>
                  </wp:positionV>
                  <wp:extent cx="9525" cy="23495"/>
                  <wp:effectExtent l="0" t="0" r="0" b="0"/>
                  <wp:wrapNone/>
                  <wp:docPr id="527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3903980</wp:posOffset>
                  </wp:positionH>
                  <wp:positionV relativeFrom="paragraph">
                    <wp:posOffset>4786630</wp:posOffset>
                  </wp:positionV>
                  <wp:extent cx="504825" cy="349885"/>
                  <wp:effectExtent l="0" t="0" r="0" b="0"/>
                  <wp:wrapNone/>
                  <wp:docPr id="527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98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4284980</wp:posOffset>
                  </wp:positionH>
                  <wp:positionV relativeFrom="paragraph">
                    <wp:posOffset>5167630</wp:posOffset>
                  </wp:positionV>
                  <wp:extent cx="9525" cy="250825"/>
                  <wp:effectExtent l="0" t="0" r="0" b="0"/>
                  <wp:wrapNone/>
                  <wp:docPr id="527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4665980</wp:posOffset>
                  </wp:positionH>
                  <wp:positionV relativeFrom="paragraph">
                    <wp:posOffset>5548630</wp:posOffset>
                  </wp:positionV>
                  <wp:extent cx="68580" cy="349250"/>
                  <wp:effectExtent l="0" t="0" r="0" b="0"/>
                  <wp:wrapNone/>
                  <wp:docPr id="528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492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5046980</wp:posOffset>
                  </wp:positionH>
                  <wp:positionV relativeFrom="paragraph">
                    <wp:posOffset>5929630</wp:posOffset>
                  </wp:positionV>
                  <wp:extent cx="64770" cy="389255"/>
                  <wp:effectExtent l="0" t="0" r="0" b="0"/>
                  <wp:wrapNone/>
                  <wp:docPr id="528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5427980</wp:posOffset>
                  </wp:positionH>
                  <wp:positionV relativeFrom="paragraph">
                    <wp:posOffset>6310630</wp:posOffset>
                  </wp:positionV>
                  <wp:extent cx="68580" cy="366395"/>
                  <wp:effectExtent l="0" t="0" r="0" b="0"/>
                  <wp:wrapNone/>
                  <wp:docPr id="528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663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5808980</wp:posOffset>
                  </wp:positionH>
                  <wp:positionV relativeFrom="paragraph">
                    <wp:posOffset>6691630</wp:posOffset>
                  </wp:positionV>
                  <wp:extent cx="68580" cy="267970"/>
                  <wp:effectExtent l="0" t="0" r="0" b="0"/>
                  <wp:wrapNone/>
                  <wp:docPr id="528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2679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6189980</wp:posOffset>
                  </wp:positionH>
                  <wp:positionV relativeFrom="paragraph">
                    <wp:posOffset>7072630</wp:posOffset>
                  </wp:positionV>
                  <wp:extent cx="10795" cy="275590"/>
                  <wp:effectExtent l="0" t="0" r="0" b="0"/>
                  <wp:wrapNone/>
                  <wp:docPr id="528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275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6570980</wp:posOffset>
                  </wp:positionH>
                  <wp:positionV relativeFrom="paragraph">
                    <wp:posOffset>7453630</wp:posOffset>
                  </wp:positionV>
                  <wp:extent cx="10795" cy="332740"/>
                  <wp:effectExtent l="0" t="0" r="0" b="0"/>
                  <wp:wrapNone/>
                  <wp:docPr id="529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3327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6951980</wp:posOffset>
                  </wp:positionH>
                  <wp:positionV relativeFrom="paragraph">
                    <wp:posOffset>7834630</wp:posOffset>
                  </wp:positionV>
                  <wp:extent cx="483870" cy="431165"/>
                  <wp:effectExtent l="0" t="0" r="0" b="0"/>
                  <wp:wrapNone/>
                  <wp:docPr id="529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67" cy="4311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7332980</wp:posOffset>
                  </wp:positionH>
                  <wp:positionV relativeFrom="paragraph">
                    <wp:posOffset>8215630</wp:posOffset>
                  </wp:positionV>
                  <wp:extent cx="504825" cy="323850"/>
                  <wp:effectExtent l="0" t="0" r="0" b="0"/>
                  <wp:wrapNone/>
                  <wp:docPr id="529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3" cy="323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7713980</wp:posOffset>
                  </wp:positionH>
                  <wp:positionV relativeFrom="paragraph">
                    <wp:posOffset>8596630</wp:posOffset>
                  </wp:positionV>
                  <wp:extent cx="504825" cy="290830"/>
                  <wp:effectExtent l="0" t="0" r="0" b="0"/>
                  <wp:wrapNone/>
                  <wp:docPr id="52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3" cy="2908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8094980</wp:posOffset>
                  </wp:positionH>
                  <wp:positionV relativeFrom="paragraph">
                    <wp:posOffset>8977630</wp:posOffset>
                  </wp:positionV>
                  <wp:extent cx="9525" cy="401320"/>
                  <wp:effectExtent l="0" t="0" r="0" b="0"/>
                  <wp:wrapNone/>
                  <wp:docPr id="529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131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8475980</wp:posOffset>
                  </wp:positionH>
                  <wp:positionV relativeFrom="paragraph">
                    <wp:posOffset>9358630</wp:posOffset>
                  </wp:positionV>
                  <wp:extent cx="9525" cy="356870"/>
                  <wp:effectExtent l="0" t="0" r="0" b="0"/>
                  <wp:wrapNone/>
                  <wp:docPr id="530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68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8856980</wp:posOffset>
                  </wp:positionH>
                  <wp:positionV relativeFrom="paragraph">
                    <wp:posOffset>9739630</wp:posOffset>
                  </wp:positionV>
                  <wp:extent cx="9525" cy="420370"/>
                  <wp:effectExtent l="0" t="0" r="0" b="0"/>
                  <wp:wrapNone/>
                  <wp:docPr id="530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03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9237980</wp:posOffset>
                  </wp:positionH>
                  <wp:positionV relativeFrom="paragraph">
                    <wp:posOffset>10120630</wp:posOffset>
                  </wp:positionV>
                  <wp:extent cx="10795" cy="367030"/>
                  <wp:effectExtent l="0" t="0" r="0" b="0"/>
                  <wp:wrapNone/>
                  <wp:docPr id="530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3670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9618980</wp:posOffset>
                  </wp:positionH>
                  <wp:positionV relativeFrom="paragraph">
                    <wp:posOffset>10501630</wp:posOffset>
                  </wp:positionV>
                  <wp:extent cx="10795" cy="297815"/>
                  <wp:effectExtent l="0" t="0" r="0" b="0"/>
                  <wp:wrapNone/>
                  <wp:docPr id="53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29781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9999980</wp:posOffset>
                  </wp:positionH>
                  <wp:positionV relativeFrom="paragraph">
                    <wp:posOffset>10882630</wp:posOffset>
                  </wp:positionV>
                  <wp:extent cx="10795" cy="361315"/>
                  <wp:effectExtent l="0" t="0" r="0" b="0"/>
                  <wp:wrapNone/>
                  <wp:docPr id="53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13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10380980</wp:posOffset>
                  </wp:positionH>
                  <wp:positionV relativeFrom="paragraph">
                    <wp:posOffset>11263630</wp:posOffset>
                  </wp:positionV>
                  <wp:extent cx="10795" cy="290195"/>
                  <wp:effectExtent l="0" t="0" r="0" b="0"/>
                  <wp:wrapNone/>
                  <wp:docPr id="53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01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10761980</wp:posOffset>
                  </wp:positionH>
                  <wp:positionV relativeFrom="paragraph">
                    <wp:posOffset>11644630</wp:posOffset>
                  </wp:positionV>
                  <wp:extent cx="9525" cy="420370"/>
                  <wp:effectExtent l="0" t="0" r="0" b="0"/>
                  <wp:wrapNone/>
                  <wp:docPr id="531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4203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11142980</wp:posOffset>
                  </wp:positionH>
                  <wp:positionV relativeFrom="paragraph">
                    <wp:posOffset>12025630</wp:posOffset>
                  </wp:positionV>
                  <wp:extent cx="9525" cy="391795"/>
                  <wp:effectExtent l="0" t="0" r="0" b="0"/>
                  <wp:wrapNone/>
                  <wp:docPr id="53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917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11523980</wp:posOffset>
                  </wp:positionH>
                  <wp:positionV relativeFrom="paragraph">
                    <wp:posOffset>12406630</wp:posOffset>
                  </wp:positionV>
                  <wp:extent cx="9525" cy="375920"/>
                  <wp:effectExtent l="0" t="0" r="0" b="0"/>
                  <wp:wrapNone/>
                  <wp:docPr id="531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759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11904980</wp:posOffset>
                  </wp:positionH>
                  <wp:positionV relativeFrom="paragraph">
                    <wp:posOffset>12787630</wp:posOffset>
                  </wp:positionV>
                  <wp:extent cx="9525" cy="231775"/>
                  <wp:effectExtent l="0" t="0" r="0" b="0"/>
                  <wp:wrapNone/>
                  <wp:docPr id="531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2317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12285980</wp:posOffset>
                  </wp:positionH>
                  <wp:positionV relativeFrom="paragraph">
                    <wp:posOffset>13168630</wp:posOffset>
                  </wp:positionV>
                  <wp:extent cx="9525" cy="495300"/>
                  <wp:effectExtent l="0" t="0" r="0" b="0"/>
                  <wp:wrapNone/>
                  <wp:docPr id="532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4952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12666980</wp:posOffset>
                  </wp:positionH>
                  <wp:positionV relativeFrom="paragraph">
                    <wp:posOffset>13549630</wp:posOffset>
                  </wp:positionV>
                  <wp:extent cx="9525" cy="533400"/>
                  <wp:effectExtent l="0" t="0" r="0" b="0"/>
                  <wp:wrapNone/>
                  <wp:docPr id="532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333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13047980</wp:posOffset>
                  </wp:positionH>
                  <wp:positionV relativeFrom="paragraph">
                    <wp:posOffset>13930630</wp:posOffset>
                  </wp:positionV>
                  <wp:extent cx="9525" cy="388620"/>
                  <wp:effectExtent l="0" t="0" r="0" b="0"/>
                  <wp:wrapNone/>
                  <wp:docPr id="532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8861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13428980</wp:posOffset>
                  </wp:positionH>
                  <wp:positionV relativeFrom="paragraph">
                    <wp:posOffset>14311630</wp:posOffset>
                  </wp:positionV>
                  <wp:extent cx="485775" cy="447675"/>
                  <wp:effectExtent l="0" t="0" r="0" b="0"/>
                  <wp:wrapNone/>
                  <wp:docPr id="532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3" cy="4476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13809980</wp:posOffset>
                  </wp:positionH>
                  <wp:positionV relativeFrom="paragraph">
                    <wp:posOffset>14692630</wp:posOffset>
                  </wp:positionV>
                  <wp:extent cx="9525" cy="536575"/>
                  <wp:effectExtent l="0" t="0" r="0" b="0"/>
                  <wp:wrapNone/>
                  <wp:docPr id="532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365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14190980</wp:posOffset>
                  </wp:positionH>
                  <wp:positionV relativeFrom="paragraph">
                    <wp:posOffset>15073630</wp:posOffset>
                  </wp:positionV>
                  <wp:extent cx="9525" cy="574675"/>
                  <wp:effectExtent l="0" t="0" r="0" b="0"/>
                  <wp:wrapNone/>
                  <wp:docPr id="533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746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14571980</wp:posOffset>
                  </wp:positionH>
                  <wp:positionV relativeFrom="paragraph">
                    <wp:posOffset>15454630</wp:posOffset>
                  </wp:positionV>
                  <wp:extent cx="9525" cy="593725"/>
                  <wp:effectExtent l="0" t="0" r="0" b="0"/>
                  <wp:wrapNone/>
                  <wp:docPr id="533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937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14952980</wp:posOffset>
                  </wp:positionH>
                  <wp:positionV relativeFrom="paragraph">
                    <wp:posOffset>15835630</wp:posOffset>
                  </wp:positionV>
                  <wp:extent cx="8890" cy="473710"/>
                  <wp:effectExtent l="0" t="0" r="0" b="0"/>
                  <wp:wrapNone/>
                  <wp:docPr id="533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15333980</wp:posOffset>
                  </wp:positionH>
                  <wp:positionV relativeFrom="paragraph">
                    <wp:posOffset>16216630</wp:posOffset>
                  </wp:positionV>
                  <wp:extent cx="485775" cy="508000"/>
                  <wp:effectExtent l="0" t="0" r="0" b="0"/>
                  <wp:wrapNone/>
                  <wp:docPr id="533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5079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15714980</wp:posOffset>
                  </wp:positionH>
                  <wp:positionV relativeFrom="paragraph">
                    <wp:posOffset>16597630</wp:posOffset>
                  </wp:positionV>
                  <wp:extent cx="9525" cy="567690"/>
                  <wp:effectExtent l="0" t="0" r="0" b="0"/>
                  <wp:wrapNone/>
                  <wp:docPr id="533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676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16095980</wp:posOffset>
                  </wp:positionH>
                  <wp:positionV relativeFrom="paragraph">
                    <wp:posOffset>16978630</wp:posOffset>
                  </wp:positionV>
                  <wp:extent cx="10795" cy="368300"/>
                  <wp:effectExtent l="0" t="0" r="0" b="0"/>
                  <wp:wrapNone/>
                  <wp:docPr id="53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82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16476980</wp:posOffset>
                  </wp:positionH>
                  <wp:positionV relativeFrom="paragraph">
                    <wp:posOffset>17359630</wp:posOffset>
                  </wp:positionV>
                  <wp:extent cx="10795" cy="332105"/>
                  <wp:effectExtent l="0" t="0" r="0" b="0"/>
                  <wp:wrapNone/>
                  <wp:docPr id="534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321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16857980</wp:posOffset>
                  </wp:positionH>
                  <wp:positionV relativeFrom="paragraph">
                    <wp:posOffset>17740630</wp:posOffset>
                  </wp:positionV>
                  <wp:extent cx="10795" cy="288290"/>
                  <wp:effectExtent l="0" t="0" r="0" b="0"/>
                  <wp:wrapNone/>
                  <wp:docPr id="534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82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17238980</wp:posOffset>
                  </wp:positionH>
                  <wp:positionV relativeFrom="paragraph">
                    <wp:posOffset>18121630</wp:posOffset>
                  </wp:positionV>
                  <wp:extent cx="10795" cy="351790"/>
                  <wp:effectExtent l="0" t="0" r="0" b="0"/>
                  <wp:wrapNone/>
                  <wp:docPr id="534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7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17619980</wp:posOffset>
                  </wp:positionH>
                  <wp:positionV relativeFrom="paragraph">
                    <wp:posOffset>18502630</wp:posOffset>
                  </wp:positionV>
                  <wp:extent cx="10795" cy="280670"/>
                  <wp:effectExtent l="0" t="0" r="0" b="0"/>
                  <wp:wrapNone/>
                  <wp:docPr id="534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06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18000980</wp:posOffset>
                  </wp:positionH>
                  <wp:positionV relativeFrom="paragraph">
                    <wp:posOffset>18883630</wp:posOffset>
                  </wp:positionV>
                  <wp:extent cx="10795" cy="375285"/>
                  <wp:effectExtent l="0" t="0" r="0" b="0"/>
                  <wp:wrapNone/>
                  <wp:docPr id="535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52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18381980</wp:posOffset>
                  </wp:positionH>
                  <wp:positionV relativeFrom="paragraph">
                    <wp:posOffset>19264630</wp:posOffset>
                  </wp:positionV>
                  <wp:extent cx="0" cy="468630"/>
                  <wp:effectExtent l="0" t="0" r="0" b="0"/>
                  <wp:wrapNone/>
                  <wp:docPr id="535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18762980</wp:posOffset>
                  </wp:positionH>
                  <wp:positionV relativeFrom="paragraph">
                    <wp:posOffset>19645630</wp:posOffset>
                  </wp:positionV>
                  <wp:extent cx="0" cy="461010"/>
                  <wp:effectExtent l="0" t="0" r="0" b="0"/>
                  <wp:wrapNone/>
                  <wp:docPr id="535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10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19143980</wp:posOffset>
                  </wp:positionH>
                  <wp:positionV relativeFrom="paragraph">
                    <wp:posOffset>20026630</wp:posOffset>
                  </wp:positionV>
                  <wp:extent cx="0" cy="466725"/>
                  <wp:effectExtent l="0" t="0" r="0" b="0"/>
                  <wp:wrapNone/>
                  <wp:docPr id="535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19524980</wp:posOffset>
                  </wp:positionH>
                  <wp:positionV relativeFrom="paragraph">
                    <wp:posOffset>20407630</wp:posOffset>
                  </wp:positionV>
                  <wp:extent cx="0" cy="245745"/>
                  <wp:effectExtent l="0" t="0" r="0" b="0"/>
                  <wp:wrapNone/>
                  <wp:docPr id="535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19905980</wp:posOffset>
                  </wp:positionH>
                  <wp:positionV relativeFrom="paragraph">
                    <wp:posOffset>20788630</wp:posOffset>
                  </wp:positionV>
                  <wp:extent cx="0" cy="245745"/>
                  <wp:effectExtent l="0" t="0" r="0" b="0"/>
                  <wp:wrapNone/>
                  <wp:docPr id="536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20286345</wp:posOffset>
                  </wp:positionH>
                  <wp:positionV relativeFrom="paragraph">
                    <wp:posOffset>21169630</wp:posOffset>
                  </wp:positionV>
                  <wp:extent cx="9525" cy="406400"/>
                  <wp:effectExtent l="0" t="0" r="0" b="0"/>
                  <wp:wrapNone/>
                  <wp:docPr id="536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20667345</wp:posOffset>
                  </wp:positionH>
                  <wp:positionV relativeFrom="paragraph">
                    <wp:posOffset>21550630</wp:posOffset>
                  </wp:positionV>
                  <wp:extent cx="9525" cy="404495"/>
                  <wp:effectExtent l="0" t="0" r="0" b="0"/>
                  <wp:wrapNone/>
                  <wp:docPr id="536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21048345</wp:posOffset>
                  </wp:positionH>
                  <wp:positionV relativeFrom="paragraph">
                    <wp:posOffset>21931630</wp:posOffset>
                  </wp:positionV>
                  <wp:extent cx="0" cy="245745"/>
                  <wp:effectExtent l="0" t="0" r="0" b="0"/>
                  <wp:wrapNone/>
                  <wp:docPr id="536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21429345</wp:posOffset>
                  </wp:positionH>
                  <wp:positionV relativeFrom="paragraph">
                    <wp:posOffset>22312630</wp:posOffset>
                  </wp:positionV>
                  <wp:extent cx="506095" cy="326390"/>
                  <wp:effectExtent l="0" t="0" r="0" b="0"/>
                  <wp:wrapNone/>
                  <wp:docPr id="536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3263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21810345</wp:posOffset>
                  </wp:positionH>
                  <wp:positionV relativeFrom="paragraph">
                    <wp:posOffset>22693630</wp:posOffset>
                  </wp:positionV>
                  <wp:extent cx="9525" cy="382270"/>
                  <wp:effectExtent l="0" t="0" r="0" b="0"/>
                  <wp:wrapNone/>
                  <wp:docPr id="53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822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22191345</wp:posOffset>
                  </wp:positionH>
                  <wp:positionV relativeFrom="paragraph">
                    <wp:posOffset>23074630</wp:posOffset>
                  </wp:positionV>
                  <wp:extent cx="9525" cy="349885"/>
                  <wp:effectExtent l="0" t="0" r="0" b="0"/>
                  <wp:wrapNone/>
                  <wp:docPr id="537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98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22572345</wp:posOffset>
                  </wp:positionH>
                  <wp:positionV relativeFrom="paragraph">
                    <wp:posOffset>23455630</wp:posOffset>
                  </wp:positionV>
                  <wp:extent cx="504825" cy="330200"/>
                  <wp:effectExtent l="0" t="0" r="0" b="0"/>
                  <wp:wrapNone/>
                  <wp:docPr id="537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301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22953345</wp:posOffset>
                  </wp:positionH>
                  <wp:positionV relativeFrom="paragraph">
                    <wp:posOffset>23836630</wp:posOffset>
                  </wp:positionV>
                  <wp:extent cx="9525" cy="299720"/>
                  <wp:effectExtent l="0" t="0" r="0" b="0"/>
                  <wp:wrapNone/>
                  <wp:docPr id="537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997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23334345</wp:posOffset>
                  </wp:positionH>
                  <wp:positionV relativeFrom="paragraph">
                    <wp:posOffset>24217630</wp:posOffset>
                  </wp:positionV>
                  <wp:extent cx="9525" cy="353695"/>
                  <wp:effectExtent l="0" t="0" r="0" b="0"/>
                  <wp:wrapNone/>
                  <wp:docPr id="537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36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23715345</wp:posOffset>
                  </wp:positionH>
                  <wp:positionV relativeFrom="paragraph">
                    <wp:posOffset>24598630</wp:posOffset>
                  </wp:positionV>
                  <wp:extent cx="9525" cy="311785"/>
                  <wp:effectExtent l="0" t="0" r="0" b="0"/>
                  <wp:wrapNone/>
                  <wp:docPr id="538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1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24096345</wp:posOffset>
                  </wp:positionH>
                  <wp:positionV relativeFrom="paragraph">
                    <wp:posOffset>24979630</wp:posOffset>
                  </wp:positionV>
                  <wp:extent cx="9525" cy="360045"/>
                  <wp:effectExtent l="0" t="0" r="0" b="0"/>
                  <wp:wrapNone/>
                  <wp:docPr id="538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00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24477345</wp:posOffset>
                  </wp:positionH>
                  <wp:positionV relativeFrom="paragraph">
                    <wp:posOffset>25360630</wp:posOffset>
                  </wp:positionV>
                  <wp:extent cx="9525" cy="317500"/>
                  <wp:effectExtent l="0" t="0" r="0" b="0"/>
                  <wp:wrapNone/>
                  <wp:docPr id="538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74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24858345</wp:posOffset>
                  </wp:positionH>
                  <wp:positionV relativeFrom="paragraph">
                    <wp:posOffset>25741630</wp:posOffset>
                  </wp:positionV>
                  <wp:extent cx="504825" cy="368935"/>
                  <wp:effectExtent l="0" t="0" r="0" b="0"/>
                  <wp:wrapNone/>
                  <wp:docPr id="538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689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25239345</wp:posOffset>
                  </wp:positionH>
                  <wp:positionV relativeFrom="paragraph">
                    <wp:posOffset>26122630</wp:posOffset>
                  </wp:positionV>
                  <wp:extent cx="9525" cy="305435"/>
                  <wp:effectExtent l="0" t="0" r="0" b="0"/>
                  <wp:wrapNone/>
                  <wp:docPr id="538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5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25620345</wp:posOffset>
                  </wp:positionH>
                  <wp:positionV relativeFrom="paragraph">
                    <wp:posOffset>26503630</wp:posOffset>
                  </wp:positionV>
                  <wp:extent cx="9525" cy="406400"/>
                  <wp:effectExtent l="0" t="0" r="0" b="0"/>
                  <wp:wrapNone/>
                  <wp:docPr id="539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26001345</wp:posOffset>
                  </wp:positionH>
                  <wp:positionV relativeFrom="paragraph">
                    <wp:posOffset>26884630</wp:posOffset>
                  </wp:positionV>
                  <wp:extent cx="9525" cy="349250"/>
                  <wp:effectExtent l="0" t="0" r="0" b="0"/>
                  <wp:wrapNone/>
                  <wp:docPr id="539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92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26382345</wp:posOffset>
                  </wp:positionH>
                  <wp:positionV relativeFrom="paragraph">
                    <wp:posOffset>27265630</wp:posOffset>
                  </wp:positionV>
                  <wp:extent cx="9525" cy="288925"/>
                  <wp:effectExtent l="0" t="0" r="0" b="0"/>
                  <wp:wrapNone/>
                  <wp:docPr id="539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889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26763345</wp:posOffset>
                  </wp:positionH>
                  <wp:positionV relativeFrom="paragraph">
                    <wp:posOffset>27646630</wp:posOffset>
                  </wp:positionV>
                  <wp:extent cx="9525" cy="269875"/>
                  <wp:effectExtent l="0" t="0" r="0" b="0"/>
                  <wp:wrapNone/>
                  <wp:docPr id="53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698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27144345</wp:posOffset>
                  </wp:positionH>
                  <wp:positionV relativeFrom="paragraph">
                    <wp:posOffset>28027630</wp:posOffset>
                  </wp:positionV>
                  <wp:extent cx="9525" cy="309245"/>
                  <wp:effectExtent l="0" t="0" r="0" b="0"/>
                  <wp:wrapNone/>
                  <wp:docPr id="539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2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27525345</wp:posOffset>
                  </wp:positionH>
                  <wp:positionV relativeFrom="paragraph">
                    <wp:posOffset>28408630</wp:posOffset>
                  </wp:positionV>
                  <wp:extent cx="0" cy="438150"/>
                  <wp:effectExtent l="0" t="0" r="0" b="0"/>
                  <wp:wrapNone/>
                  <wp:docPr id="540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27906345</wp:posOffset>
                  </wp:positionH>
                  <wp:positionV relativeFrom="paragraph">
                    <wp:posOffset>28789630</wp:posOffset>
                  </wp:positionV>
                  <wp:extent cx="9525" cy="342900"/>
                  <wp:effectExtent l="0" t="0" r="0" b="0"/>
                  <wp:wrapNone/>
                  <wp:docPr id="540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28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28287345</wp:posOffset>
                  </wp:positionH>
                  <wp:positionV relativeFrom="paragraph">
                    <wp:posOffset>29170630</wp:posOffset>
                  </wp:positionV>
                  <wp:extent cx="0" cy="447675"/>
                  <wp:effectExtent l="0" t="0" r="0" b="0"/>
                  <wp:wrapNone/>
                  <wp:docPr id="540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28668345</wp:posOffset>
                  </wp:positionH>
                  <wp:positionV relativeFrom="paragraph">
                    <wp:posOffset>29551630</wp:posOffset>
                  </wp:positionV>
                  <wp:extent cx="0" cy="450850"/>
                  <wp:effectExtent l="0" t="0" r="0" b="0"/>
                  <wp:wrapNone/>
                  <wp:docPr id="540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29049345</wp:posOffset>
                  </wp:positionH>
                  <wp:positionV relativeFrom="paragraph">
                    <wp:posOffset>29932630</wp:posOffset>
                  </wp:positionV>
                  <wp:extent cx="0" cy="323850"/>
                  <wp:effectExtent l="0" t="0" r="0" b="0"/>
                  <wp:wrapNone/>
                  <wp:docPr id="54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29430345</wp:posOffset>
                  </wp:positionH>
                  <wp:positionV relativeFrom="paragraph">
                    <wp:posOffset>30313630</wp:posOffset>
                  </wp:positionV>
                  <wp:extent cx="506095" cy="304165"/>
                  <wp:effectExtent l="0" t="0" r="0" b="0"/>
                  <wp:wrapNone/>
                  <wp:docPr id="54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3041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29811345</wp:posOffset>
                  </wp:positionH>
                  <wp:positionV relativeFrom="paragraph">
                    <wp:posOffset>30694630</wp:posOffset>
                  </wp:positionV>
                  <wp:extent cx="485775" cy="450850"/>
                  <wp:effectExtent l="0" t="0" r="0" b="0"/>
                  <wp:wrapNone/>
                  <wp:docPr id="541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450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30192345</wp:posOffset>
                  </wp:positionH>
                  <wp:positionV relativeFrom="paragraph">
                    <wp:posOffset>31075630</wp:posOffset>
                  </wp:positionV>
                  <wp:extent cx="504825" cy="341630"/>
                  <wp:effectExtent l="0" t="0" r="0" b="0"/>
                  <wp:wrapNone/>
                  <wp:docPr id="54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416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30573345</wp:posOffset>
                  </wp:positionH>
                  <wp:positionV relativeFrom="paragraph">
                    <wp:posOffset>31456630</wp:posOffset>
                  </wp:positionV>
                  <wp:extent cx="9525" cy="423545"/>
                  <wp:effectExtent l="0" t="0" r="0" b="0"/>
                  <wp:wrapNone/>
                  <wp:docPr id="541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35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30954345</wp:posOffset>
                  </wp:positionH>
                  <wp:positionV relativeFrom="paragraph">
                    <wp:posOffset>31837630</wp:posOffset>
                  </wp:positionV>
                  <wp:extent cx="9525" cy="327660"/>
                  <wp:effectExtent l="0" t="0" r="0" b="0"/>
                  <wp:wrapNone/>
                  <wp:docPr id="541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765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31335345</wp:posOffset>
                  </wp:positionH>
                  <wp:positionV relativeFrom="paragraph">
                    <wp:posOffset>32218630</wp:posOffset>
                  </wp:positionV>
                  <wp:extent cx="9525" cy="410845"/>
                  <wp:effectExtent l="0" t="0" r="0" b="0"/>
                  <wp:wrapNone/>
                  <wp:docPr id="542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10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31716345</wp:posOffset>
                  </wp:positionH>
                  <wp:positionV relativeFrom="paragraph">
                    <wp:posOffset>32599630</wp:posOffset>
                  </wp:positionV>
                  <wp:extent cx="9525" cy="356870"/>
                  <wp:effectExtent l="0" t="0" r="0" b="0"/>
                  <wp:wrapNone/>
                  <wp:docPr id="542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68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32097345</wp:posOffset>
                  </wp:positionH>
                  <wp:positionV relativeFrom="paragraph">
                    <wp:posOffset>32980630</wp:posOffset>
                  </wp:positionV>
                  <wp:extent cx="9525" cy="404495"/>
                  <wp:effectExtent l="0" t="0" r="0" b="0"/>
                  <wp:wrapNone/>
                  <wp:docPr id="542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32478345</wp:posOffset>
                  </wp:positionH>
                  <wp:positionV relativeFrom="paragraph">
                    <wp:posOffset>33361630</wp:posOffset>
                  </wp:positionV>
                  <wp:extent cx="9525" cy="212725"/>
                  <wp:effectExtent l="0" t="0" r="0" b="0"/>
                  <wp:wrapNone/>
                  <wp:docPr id="542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127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32859345</wp:posOffset>
                  </wp:positionH>
                  <wp:positionV relativeFrom="paragraph">
                    <wp:posOffset>33742630</wp:posOffset>
                  </wp:positionV>
                  <wp:extent cx="9525" cy="250825"/>
                  <wp:effectExtent l="0" t="0" r="0" b="0"/>
                  <wp:wrapNone/>
                  <wp:docPr id="542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508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33240345</wp:posOffset>
                  </wp:positionH>
                  <wp:positionV relativeFrom="paragraph">
                    <wp:posOffset>34123630</wp:posOffset>
                  </wp:positionV>
                  <wp:extent cx="9525" cy="406400"/>
                  <wp:effectExtent l="0" t="0" r="0" b="0"/>
                  <wp:wrapNone/>
                  <wp:docPr id="54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33621345</wp:posOffset>
                  </wp:positionH>
                  <wp:positionV relativeFrom="paragraph">
                    <wp:posOffset>34504630</wp:posOffset>
                  </wp:positionV>
                  <wp:extent cx="9525" cy="501650"/>
                  <wp:effectExtent l="0" t="0" r="0" b="0"/>
                  <wp:wrapNone/>
                  <wp:docPr id="543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016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34002345</wp:posOffset>
                  </wp:positionH>
                  <wp:positionV relativeFrom="paragraph">
                    <wp:posOffset>34885630</wp:posOffset>
                  </wp:positionV>
                  <wp:extent cx="9525" cy="212725"/>
                  <wp:effectExtent l="0" t="0" r="0" b="0"/>
                  <wp:wrapNone/>
                  <wp:docPr id="54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127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34383345</wp:posOffset>
                  </wp:positionH>
                  <wp:positionV relativeFrom="paragraph">
                    <wp:posOffset>35266630</wp:posOffset>
                  </wp:positionV>
                  <wp:extent cx="9525" cy="425450"/>
                  <wp:effectExtent l="0" t="0" r="0" b="0"/>
                  <wp:wrapNone/>
                  <wp:docPr id="54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54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34764345</wp:posOffset>
                  </wp:positionH>
                  <wp:positionV relativeFrom="paragraph">
                    <wp:posOffset>35647630</wp:posOffset>
                  </wp:positionV>
                  <wp:extent cx="9525" cy="574675"/>
                  <wp:effectExtent l="0" t="0" r="0" b="0"/>
                  <wp:wrapNone/>
                  <wp:docPr id="543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746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35145345</wp:posOffset>
                  </wp:positionH>
                  <wp:positionV relativeFrom="paragraph">
                    <wp:posOffset>36028630</wp:posOffset>
                  </wp:positionV>
                  <wp:extent cx="9525" cy="361950"/>
                  <wp:effectExtent l="0" t="0" r="0" b="0"/>
                  <wp:wrapNone/>
                  <wp:docPr id="54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19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35526345</wp:posOffset>
                  </wp:positionH>
                  <wp:positionV relativeFrom="paragraph">
                    <wp:posOffset>36409630</wp:posOffset>
                  </wp:positionV>
                  <wp:extent cx="0" cy="487045"/>
                  <wp:effectExtent l="0" t="0" r="0" b="0"/>
                  <wp:wrapNone/>
                  <wp:docPr id="544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35907345</wp:posOffset>
                  </wp:positionH>
                  <wp:positionV relativeFrom="paragraph">
                    <wp:posOffset>36790630</wp:posOffset>
                  </wp:positionV>
                  <wp:extent cx="485775" cy="527050"/>
                  <wp:effectExtent l="0" t="0" r="0" b="0"/>
                  <wp:wrapNone/>
                  <wp:docPr id="544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5270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36288345</wp:posOffset>
                  </wp:positionH>
                  <wp:positionV relativeFrom="paragraph">
                    <wp:posOffset>37171630</wp:posOffset>
                  </wp:positionV>
                  <wp:extent cx="9525" cy="363220"/>
                  <wp:effectExtent l="0" t="0" r="0" b="0"/>
                  <wp:wrapNone/>
                  <wp:docPr id="544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32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36669345</wp:posOffset>
                  </wp:positionH>
                  <wp:positionV relativeFrom="paragraph">
                    <wp:posOffset>37552630</wp:posOffset>
                  </wp:positionV>
                  <wp:extent cx="510540" cy="610870"/>
                  <wp:effectExtent l="0" t="0" r="0" b="0"/>
                  <wp:wrapNone/>
                  <wp:docPr id="544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495" cy="61086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37050345</wp:posOffset>
                  </wp:positionH>
                  <wp:positionV relativeFrom="paragraph">
                    <wp:posOffset>37933630</wp:posOffset>
                  </wp:positionV>
                  <wp:extent cx="68580" cy="368300"/>
                  <wp:effectExtent l="0" t="0" r="0" b="0"/>
                  <wp:wrapNone/>
                  <wp:docPr id="545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29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37431345</wp:posOffset>
                  </wp:positionH>
                  <wp:positionV relativeFrom="paragraph">
                    <wp:posOffset>38314630</wp:posOffset>
                  </wp:positionV>
                  <wp:extent cx="64770" cy="408305"/>
                  <wp:effectExtent l="0" t="0" r="0" b="0"/>
                  <wp:wrapNone/>
                  <wp:docPr id="545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69" cy="4083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37812345</wp:posOffset>
                  </wp:positionH>
                  <wp:positionV relativeFrom="paragraph">
                    <wp:posOffset>38695630</wp:posOffset>
                  </wp:positionV>
                  <wp:extent cx="68580" cy="385445"/>
                  <wp:effectExtent l="0" t="0" r="0" b="0"/>
                  <wp:wrapNone/>
                  <wp:docPr id="545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38193345</wp:posOffset>
                  </wp:positionH>
                  <wp:positionV relativeFrom="paragraph">
                    <wp:posOffset>39076630</wp:posOffset>
                  </wp:positionV>
                  <wp:extent cx="68580" cy="287020"/>
                  <wp:effectExtent l="0" t="0" r="0" b="0"/>
                  <wp:wrapNone/>
                  <wp:docPr id="545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38574345</wp:posOffset>
                  </wp:positionH>
                  <wp:positionV relativeFrom="paragraph">
                    <wp:posOffset>39457630</wp:posOffset>
                  </wp:positionV>
                  <wp:extent cx="10795" cy="294640"/>
                  <wp:effectExtent l="0" t="0" r="0" b="0"/>
                  <wp:wrapNone/>
                  <wp:docPr id="545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463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38955345</wp:posOffset>
                  </wp:positionH>
                  <wp:positionV relativeFrom="paragraph">
                    <wp:posOffset>39838630</wp:posOffset>
                  </wp:positionV>
                  <wp:extent cx="10795" cy="351790"/>
                  <wp:effectExtent l="0" t="0" r="0" b="0"/>
                  <wp:wrapNone/>
                  <wp:docPr id="546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7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39336345</wp:posOffset>
                  </wp:positionH>
                  <wp:positionV relativeFrom="paragraph">
                    <wp:posOffset>40219630</wp:posOffset>
                  </wp:positionV>
                  <wp:extent cx="9525" cy="420370"/>
                  <wp:effectExtent l="0" t="0" r="0" b="0"/>
                  <wp:wrapNone/>
                  <wp:docPr id="546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39717345</wp:posOffset>
                  </wp:positionH>
                  <wp:positionV relativeFrom="paragraph">
                    <wp:posOffset>40599995</wp:posOffset>
                  </wp:positionV>
                  <wp:extent cx="9525" cy="375920"/>
                  <wp:effectExtent l="0" t="0" r="0" b="0"/>
                  <wp:wrapNone/>
                  <wp:docPr id="546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59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40098345</wp:posOffset>
                  </wp:positionH>
                  <wp:positionV relativeFrom="paragraph">
                    <wp:posOffset>40980995</wp:posOffset>
                  </wp:positionV>
                  <wp:extent cx="10795" cy="406400"/>
                  <wp:effectExtent l="0" t="0" r="0" b="0"/>
                  <wp:wrapNone/>
                  <wp:docPr id="546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40479345</wp:posOffset>
                  </wp:positionH>
                  <wp:positionV relativeFrom="paragraph">
                    <wp:posOffset>41361995</wp:posOffset>
                  </wp:positionV>
                  <wp:extent cx="10795" cy="360680"/>
                  <wp:effectExtent l="0" t="0" r="0" b="0"/>
                  <wp:wrapNone/>
                  <wp:docPr id="546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06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40860345</wp:posOffset>
                  </wp:positionH>
                  <wp:positionV relativeFrom="paragraph">
                    <wp:posOffset>41742995</wp:posOffset>
                  </wp:positionV>
                  <wp:extent cx="10795" cy="309245"/>
                  <wp:effectExtent l="0" t="0" r="0" b="0"/>
                  <wp:wrapNone/>
                  <wp:docPr id="54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092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41241345</wp:posOffset>
                  </wp:positionH>
                  <wp:positionV relativeFrom="paragraph">
                    <wp:posOffset>42123995</wp:posOffset>
                  </wp:positionV>
                  <wp:extent cx="10795" cy="316865"/>
                  <wp:effectExtent l="0" t="0" r="0" b="0"/>
                  <wp:wrapNone/>
                  <wp:docPr id="547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1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41622345</wp:posOffset>
                  </wp:positionH>
                  <wp:positionV relativeFrom="paragraph">
                    <wp:posOffset>42504995</wp:posOffset>
                  </wp:positionV>
                  <wp:extent cx="10795" cy="380365"/>
                  <wp:effectExtent l="0" t="0" r="0" b="0"/>
                  <wp:wrapNone/>
                  <wp:docPr id="547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8036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42003345</wp:posOffset>
                  </wp:positionH>
                  <wp:positionV relativeFrom="paragraph">
                    <wp:posOffset>42885995</wp:posOffset>
                  </wp:positionV>
                  <wp:extent cx="9525" cy="382270"/>
                  <wp:effectExtent l="0" t="0" r="0" b="0"/>
                  <wp:wrapNone/>
                  <wp:docPr id="547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822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42384345</wp:posOffset>
                  </wp:positionH>
                  <wp:positionV relativeFrom="paragraph">
                    <wp:posOffset>43266995</wp:posOffset>
                  </wp:positionV>
                  <wp:extent cx="9525" cy="552450"/>
                  <wp:effectExtent l="0" t="0" r="0" b="0"/>
                  <wp:wrapNone/>
                  <wp:docPr id="547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524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42765345</wp:posOffset>
                  </wp:positionH>
                  <wp:positionV relativeFrom="paragraph">
                    <wp:posOffset>43647995</wp:posOffset>
                  </wp:positionV>
                  <wp:extent cx="9525" cy="250825"/>
                  <wp:effectExtent l="0" t="0" r="0" b="0"/>
                  <wp:wrapNone/>
                  <wp:docPr id="548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50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43146345</wp:posOffset>
                  </wp:positionH>
                  <wp:positionV relativeFrom="paragraph">
                    <wp:posOffset>44028995</wp:posOffset>
                  </wp:positionV>
                  <wp:extent cx="9525" cy="612775"/>
                  <wp:effectExtent l="0" t="0" r="0" b="0"/>
                  <wp:wrapNone/>
                  <wp:docPr id="548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6127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43527345</wp:posOffset>
                  </wp:positionH>
                  <wp:positionV relativeFrom="paragraph">
                    <wp:posOffset>44409995</wp:posOffset>
                  </wp:positionV>
                  <wp:extent cx="8890" cy="492760"/>
                  <wp:effectExtent l="0" t="0" r="0" b="0"/>
                  <wp:wrapNone/>
                  <wp:docPr id="548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49275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43908345</wp:posOffset>
                  </wp:positionH>
                  <wp:positionV relativeFrom="paragraph">
                    <wp:posOffset>44790995</wp:posOffset>
                  </wp:positionV>
                  <wp:extent cx="9525" cy="605790"/>
                  <wp:effectExtent l="0" t="0" r="0" b="0"/>
                  <wp:wrapNone/>
                  <wp:docPr id="548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6057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44289345</wp:posOffset>
                  </wp:positionH>
                  <wp:positionV relativeFrom="paragraph">
                    <wp:posOffset>45171995</wp:posOffset>
                  </wp:positionV>
                  <wp:extent cx="10795" cy="387350"/>
                  <wp:effectExtent l="0" t="0" r="0" b="0"/>
                  <wp:wrapNone/>
                  <wp:docPr id="548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873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44670345</wp:posOffset>
                  </wp:positionH>
                  <wp:positionV relativeFrom="paragraph">
                    <wp:posOffset>45552995</wp:posOffset>
                  </wp:positionV>
                  <wp:extent cx="10795" cy="351155"/>
                  <wp:effectExtent l="0" t="0" r="0" b="0"/>
                  <wp:wrapNone/>
                  <wp:docPr id="549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1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45051345</wp:posOffset>
                  </wp:positionH>
                  <wp:positionV relativeFrom="paragraph">
                    <wp:posOffset>45933995</wp:posOffset>
                  </wp:positionV>
                  <wp:extent cx="10795" cy="307340"/>
                  <wp:effectExtent l="0" t="0" r="0" b="0"/>
                  <wp:wrapNone/>
                  <wp:docPr id="549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073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45432345</wp:posOffset>
                  </wp:positionH>
                  <wp:positionV relativeFrom="paragraph">
                    <wp:posOffset>46314995</wp:posOffset>
                  </wp:positionV>
                  <wp:extent cx="10795" cy="370840"/>
                  <wp:effectExtent l="0" t="0" r="0" b="0"/>
                  <wp:wrapNone/>
                  <wp:docPr id="549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08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45813345</wp:posOffset>
                  </wp:positionH>
                  <wp:positionV relativeFrom="paragraph">
                    <wp:posOffset>46695995</wp:posOffset>
                  </wp:positionV>
                  <wp:extent cx="10795" cy="299720"/>
                  <wp:effectExtent l="0" t="0" r="0" b="0"/>
                  <wp:wrapNone/>
                  <wp:docPr id="54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97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46194345</wp:posOffset>
                  </wp:positionH>
                  <wp:positionV relativeFrom="paragraph">
                    <wp:posOffset>47076995</wp:posOffset>
                  </wp:positionV>
                  <wp:extent cx="10795" cy="403860"/>
                  <wp:effectExtent l="0" t="0" r="0" b="0"/>
                  <wp:wrapNone/>
                  <wp:docPr id="549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038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46575345</wp:posOffset>
                  </wp:positionH>
                  <wp:positionV relativeFrom="paragraph">
                    <wp:posOffset>47457995</wp:posOffset>
                  </wp:positionV>
                  <wp:extent cx="64770" cy="541655"/>
                  <wp:effectExtent l="0" t="0" r="0" b="0"/>
                  <wp:wrapNone/>
                  <wp:docPr id="550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5416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46956345</wp:posOffset>
                  </wp:positionH>
                  <wp:positionV relativeFrom="paragraph">
                    <wp:posOffset>47838995</wp:posOffset>
                  </wp:positionV>
                  <wp:extent cx="64770" cy="417830"/>
                  <wp:effectExtent l="0" t="0" r="0" b="0"/>
                  <wp:wrapNone/>
                  <wp:docPr id="550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1782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47337345</wp:posOffset>
                  </wp:positionH>
                  <wp:positionV relativeFrom="paragraph">
                    <wp:posOffset>48219995</wp:posOffset>
                  </wp:positionV>
                  <wp:extent cx="64770" cy="601980"/>
                  <wp:effectExtent l="0" t="0" r="0" b="0"/>
                  <wp:wrapNone/>
                  <wp:docPr id="550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01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47718345</wp:posOffset>
                  </wp:positionH>
                  <wp:positionV relativeFrom="paragraph">
                    <wp:posOffset>48600995</wp:posOffset>
                  </wp:positionV>
                  <wp:extent cx="337185" cy="610870"/>
                  <wp:effectExtent l="0" t="0" r="0" b="0"/>
                  <wp:wrapNone/>
                  <wp:docPr id="550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3" cy="6108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48099345</wp:posOffset>
                  </wp:positionH>
                  <wp:positionV relativeFrom="paragraph">
                    <wp:posOffset>48981995</wp:posOffset>
                  </wp:positionV>
                  <wp:extent cx="68580" cy="520065"/>
                  <wp:effectExtent l="0" t="0" r="0" b="0"/>
                  <wp:wrapNone/>
                  <wp:docPr id="550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2005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48480345</wp:posOffset>
                  </wp:positionH>
                  <wp:positionV relativeFrom="paragraph">
                    <wp:posOffset>49362995</wp:posOffset>
                  </wp:positionV>
                  <wp:extent cx="64770" cy="765175"/>
                  <wp:effectExtent l="0" t="0" r="0" b="0"/>
                  <wp:wrapNone/>
                  <wp:docPr id="551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7651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48861345</wp:posOffset>
                  </wp:positionH>
                  <wp:positionV relativeFrom="paragraph">
                    <wp:posOffset>49743995</wp:posOffset>
                  </wp:positionV>
                  <wp:extent cx="64770" cy="764540"/>
                  <wp:effectExtent l="0" t="0" r="0" b="0"/>
                  <wp:wrapNone/>
                  <wp:docPr id="551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7645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49242345</wp:posOffset>
                  </wp:positionH>
                  <wp:positionV relativeFrom="paragraph">
                    <wp:posOffset>50124995</wp:posOffset>
                  </wp:positionV>
                  <wp:extent cx="318135" cy="493395"/>
                  <wp:effectExtent l="0" t="0" r="0" b="0"/>
                  <wp:wrapNone/>
                  <wp:docPr id="55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3" cy="49338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49623345</wp:posOffset>
                  </wp:positionH>
                  <wp:positionV relativeFrom="paragraph">
                    <wp:posOffset>50505995</wp:posOffset>
                  </wp:positionV>
                  <wp:extent cx="64770" cy="412750"/>
                  <wp:effectExtent l="0" t="0" r="0" b="0"/>
                  <wp:wrapNone/>
                  <wp:docPr id="551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127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50004345</wp:posOffset>
                  </wp:positionH>
                  <wp:positionV relativeFrom="paragraph">
                    <wp:posOffset>50886995</wp:posOffset>
                  </wp:positionV>
                  <wp:extent cx="68580" cy="479425"/>
                  <wp:effectExtent l="0" t="0" r="0" b="0"/>
                  <wp:wrapNone/>
                  <wp:docPr id="551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94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50385345</wp:posOffset>
                  </wp:positionH>
                  <wp:positionV relativeFrom="paragraph">
                    <wp:posOffset>51267995</wp:posOffset>
                  </wp:positionV>
                  <wp:extent cx="68580" cy="567055"/>
                  <wp:effectExtent l="0" t="0" r="0" b="0"/>
                  <wp:wrapNone/>
                  <wp:docPr id="552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70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50766345</wp:posOffset>
                  </wp:positionH>
                  <wp:positionV relativeFrom="paragraph">
                    <wp:posOffset>51648995</wp:posOffset>
                  </wp:positionV>
                  <wp:extent cx="68580" cy="469900"/>
                  <wp:effectExtent l="0" t="0" r="0" b="0"/>
                  <wp:wrapNone/>
                  <wp:docPr id="552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698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51147345</wp:posOffset>
                  </wp:positionH>
                  <wp:positionV relativeFrom="paragraph">
                    <wp:posOffset>52029995</wp:posOffset>
                  </wp:positionV>
                  <wp:extent cx="10795" cy="469900"/>
                  <wp:effectExtent l="0" t="0" r="0" b="0"/>
                  <wp:wrapNone/>
                  <wp:docPr id="552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698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51528345</wp:posOffset>
                  </wp:positionH>
                  <wp:positionV relativeFrom="paragraph">
                    <wp:posOffset>52410995</wp:posOffset>
                  </wp:positionV>
                  <wp:extent cx="68580" cy="565785"/>
                  <wp:effectExtent l="0" t="0" r="0" b="0"/>
                  <wp:wrapNone/>
                  <wp:docPr id="552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57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51909345</wp:posOffset>
                  </wp:positionH>
                  <wp:positionV relativeFrom="paragraph">
                    <wp:posOffset>52791995</wp:posOffset>
                  </wp:positionV>
                  <wp:extent cx="68580" cy="580390"/>
                  <wp:effectExtent l="0" t="0" r="0" b="0"/>
                  <wp:wrapNone/>
                  <wp:docPr id="552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803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52290345</wp:posOffset>
                  </wp:positionH>
                  <wp:positionV relativeFrom="paragraph">
                    <wp:posOffset>53172995</wp:posOffset>
                  </wp:positionV>
                  <wp:extent cx="64770" cy="805180"/>
                  <wp:effectExtent l="0" t="0" r="0" b="0"/>
                  <wp:wrapNone/>
                  <wp:docPr id="553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80517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52671345</wp:posOffset>
                  </wp:positionH>
                  <wp:positionV relativeFrom="paragraph">
                    <wp:posOffset>53553995</wp:posOffset>
                  </wp:positionV>
                  <wp:extent cx="64770" cy="637540"/>
                  <wp:effectExtent l="0" t="0" r="0" b="0"/>
                  <wp:wrapNone/>
                  <wp:docPr id="553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3753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53052345</wp:posOffset>
                  </wp:positionH>
                  <wp:positionV relativeFrom="paragraph">
                    <wp:posOffset>53934995</wp:posOffset>
                  </wp:positionV>
                  <wp:extent cx="12700" cy="570865"/>
                  <wp:effectExtent l="0" t="0" r="0" b="0"/>
                  <wp:wrapNone/>
                  <wp:docPr id="553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57085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53433345</wp:posOffset>
                  </wp:positionH>
                  <wp:positionV relativeFrom="paragraph">
                    <wp:posOffset>54315995</wp:posOffset>
                  </wp:positionV>
                  <wp:extent cx="12700" cy="600075"/>
                  <wp:effectExtent l="0" t="0" r="0" b="0"/>
                  <wp:wrapNone/>
                  <wp:docPr id="553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00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53814345</wp:posOffset>
                  </wp:positionH>
                  <wp:positionV relativeFrom="paragraph">
                    <wp:posOffset>54696995</wp:posOffset>
                  </wp:positionV>
                  <wp:extent cx="8890" cy="537845"/>
                  <wp:effectExtent l="0" t="0" r="0" b="0"/>
                  <wp:wrapNone/>
                  <wp:docPr id="553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53783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54195345</wp:posOffset>
                  </wp:positionH>
                  <wp:positionV relativeFrom="paragraph">
                    <wp:posOffset>55077995</wp:posOffset>
                  </wp:positionV>
                  <wp:extent cx="353695" cy="842010"/>
                  <wp:effectExtent l="0" t="0" r="0" b="0"/>
                  <wp:wrapNone/>
                  <wp:docPr id="554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3" cy="842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54576345</wp:posOffset>
                  </wp:positionH>
                  <wp:positionV relativeFrom="paragraph">
                    <wp:posOffset>55458995</wp:posOffset>
                  </wp:positionV>
                  <wp:extent cx="8890" cy="655955"/>
                  <wp:effectExtent l="0" t="0" r="0" b="0"/>
                  <wp:wrapNone/>
                  <wp:docPr id="554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6559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54957345</wp:posOffset>
                  </wp:positionH>
                  <wp:positionV relativeFrom="paragraph">
                    <wp:posOffset>55839995</wp:posOffset>
                  </wp:positionV>
                  <wp:extent cx="8890" cy="665480"/>
                  <wp:effectExtent l="0" t="0" r="0" b="0"/>
                  <wp:wrapNone/>
                  <wp:docPr id="5545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5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6654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55338345</wp:posOffset>
                  </wp:positionH>
                  <wp:positionV relativeFrom="paragraph">
                    <wp:posOffset>56220995</wp:posOffset>
                  </wp:positionV>
                  <wp:extent cx="12700" cy="616585"/>
                  <wp:effectExtent l="0" t="0" r="0" b="0"/>
                  <wp:wrapNone/>
                  <wp:docPr id="554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65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55719345</wp:posOffset>
                  </wp:positionH>
                  <wp:positionV relativeFrom="paragraph">
                    <wp:posOffset>56601995</wp:posOffset>
                  </wp:positionV>
                  <wp:extent cx="12700" cy="413385"/>
                  <wp:effectExtent l="0" t="0" r="0" b="0"/>
                  <wp:wrapNone/>
                  <wp:docPr id="554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4133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56100345</wp:posOffset>
                  </wp:positionH>
                  <wp:positionV relativeFrom="paragraph">
                    <wp:posOffset>56982995</wp:posOffset>
                  </wp:positionV>
                  <wp:extent cx="12700" cy="514350"/>
                  <wp:effectExtent l="0" t="0" r="0" b="0"/>
                  <wp:wrapNone/>
                  <wp:docPr id="555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56481345</wp:posOffset>
                  </wp:positionH>
                  <wp:positionV relativeFrom="paragraph">
                    <wp:posOffset>57363995</wp:posOffset>
                  </wp:positionV>
                  <wp:extent cx="10795" cy="514350"/>
                  <wp:effectExtent l="0" t="0" r="0" b="0"/>
                  <wp:wrapNone/>
                  <wp:docPr id="555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56862345</wp:posOffset>
                  </wp:positionH>
                  <wp:positionV relativeFrom="paragraph">
                    <wp:posOffset>57744995</wp:posOffset>
                  </wp:positionV>
                  <wp:extent cx="12700" cy="412750"/>
                  <wp:effectExtent l="0" t="0" r="0" b="0"/>
                  <wp:wrapNone/>
                  <wp:docPr id="555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4127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57243345</wp:posOffset>
                  </wp:positionH>
                  <wp:positionV relativeFrom="paragraph">
                    <wp:posOffset>58125995</wp:posOffset>
                  </wp:positionV>
                  <wp:extent cx="12700" cy="615950"/>
                  <wp:effectExtent l="0" t="0" r="0" b="0"/>
                  <wp:wrapNone/>
                  <wp:docPr id="5557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7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59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57624345</wp:posOffset>
                  </wp:positionH>
                  <wp:positionV relativeFrom="paragraph">
                    <wp:posOffset>58506995</wp:posOffset>
                  </wp:positionV>
                  <wp:extent cx="8890" cy="878840"/>
                  <wp:effectExtent l="0" t="0" r="0" b="0"/>
                  <wp:wrapNone/>
                  <wp:docPr id="5559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9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8788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58005345</wp:posOffset>
                  </wp:positionH>
                  <wp:positionV relativeFrom="paragraph">
                    <wp:posOffset>58887995</wp:posOffset>
                  </wp:positionV>
                  <wp:extent cx="8890" cy="704215"/>
                  <wp:effectExtent l="0" t="0" r="0" b="0"/>
                  <wp:wrapNone/>
                  <wp:docPr id="5561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1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7042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58386345</wp:posOffset>
                  </wp:positionH>
                  <wp:positionV relativeFrom="paragraph">
                    <wp:posOffset>59268995</wp:posOffset>
                  </wp:positionV>
                  <wp:extent cx="64770" cy="400050"/>
                  <wp:effectExtent l="0" t="0" r="0" b="0"/>
                  <wp:wrapNone/>
                  <wp:docPr id="5563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3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000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4F26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44BD5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无锡顶锋日嘉金属制品有限公司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C9AF5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无锡市锡山经济技术开发区万全路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298A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16C88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3545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5B7F4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无锡市恒通彩印包装厂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FC01D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锡山区八士芙蓉工业园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C29C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A1F8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E8FC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BC5D5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无锡达美喷涂有限公司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DA0CB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无锡市锡山区羊尖镇羊尖工业园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栋</w:t>
            </w:r>
          </w:p>
        </w:tc>
      </w:tr>
      <w:tr w14:paraId="45CB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51BA9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B2DB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84F9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江苏禾裕电动机车有限公司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53108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无锡市锡山经济开发区春晖中路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F39A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80BC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0665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08200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无锡市嘉德机械有限公司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94CE0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无锡市锡山经济开发区（东亭）春笋中路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0058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E2646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2787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17D4E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0820"/>
                  <wp:effectExtent l="0" t="0" r="0" b="0"/>
                  <wp:wrapNone/>
                  <wp:docPr id="705" name="图片_8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" name="图片_860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706" name="图片_3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" name="图片_3144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707" name="图片_4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" name="图片_4317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708" name="图片_4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图片_4318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0975"/>
                  <wp:effectExtent l="0" t="0" r="0" b="0"/>
                  <wp:wrapNone/>
                  <wp:docPr id="709" name="图片_3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" name="图片_3142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19100"/>
                  <wp:effectExtent l="0" t="0" r="0" b="0"/>
                  <wp:wrapNone/>
                  <wp:docPr id="710" name="Picture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" name="Picture_88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327660"/>
                  <wp:effectExtent l="0" t="0" r="0" b="0"/>
                  <wp:wrapNone/>
                  <wp:docPr id="711" name="图片_4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" name="图片_43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712" name="图片_4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图片_42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430530"/>
                  <wp:effectExtent l="0" t="0" r="0" b="0"/>
                  <wp:wrapNone/>
                  <wp:docPr id="713" name="图片_40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" name="图片_4049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430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419100"/>
                  <wp:effectExtent l="0" t="0" r="0" b="0"/>
                  <wp:wrapNone/>
                  <wp:docPr id="714" name="图片_40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" name="图片_405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09550"/>
                  <wp:effectExtent l="0" t="0" r="0" b="0"/>
                  <wp:wrapNone/>
                  <wp:docPr id="715" name="图片_7503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" name="图片_75039_SpCnt_2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401955"/>
                  <wp:effectExtent l="0" t="0" r="0" b="0"/>
                  <wp:wrapNone/>
                  <wp:docPr id="716" name="图片_28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" name="图片_285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425450"/>
                  <wp:effectExtent l="0" t="0" r="0" b="0"/>
                  <wp:wrapNone/>
                  <wp:docPr id="717" name="图片_40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" name="图片_4046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6875"/>
                  <wp:effectExtent l="0" t="0" r="0" b="0"/>
                  <wp:wrapNone/>
                  <wp:docPr id="718" name="图片_28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" name="图片_284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752475"/>
                  <wp:effectExtent l="0" t="0" r="0" b="0"/>
                  <wp:wrapNone/>
                  <wp:docPr id="719" name="Picture_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" name="Picture_88_SpCnt_1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720" name="Picture_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" name="Picture_63_SpCnt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609600"/>
                  <wp:effectExtent l="0" t="0" r="0" b="0"/>
                  <wp:wrapNone/>
                  <wp:docPr id="721" name="Picture_8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" name="Picture_88_SpCnt_2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00050"/>
                  <wp:effectExtent l="0" t="0" r="0" b="0"/>
                  <wp:wrapNone/>
                  <wp:docPr id="722" name="Picture_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" name="Picture_63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80975"/>
                  <wp:effectExtent l="0" t="0" r="0" b="0"/>
                  <wp:wrapNone/>
                  <wp:docPr id="723" name="Picture_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" name="Picture_63_SpCnt_6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42900"/>
                  <wp:effectExtent l="0" t="0" r="0" b="0"/>
                  <wp:wrapNone/>
                  <wp:docPr id="724" name="Picture_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" name="Picture_63_SpCnt_7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19405"/>
                  <wp:effectExtent l="0" t="0" r="0" b="0"/>
                  <wp:wrapNone/>
                  <wp:docPr id="725" name="图片_745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" name="图片_74536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14960"/>
                  <wp:effectExtent l="0" t="0" r="0" b="0"/>
                  <wp:wrapNone/>
                  <wp:docPr id="726" name="图片_7504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" name="图片_75040_SpCnt_2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09550"/>
                  <wp:effectExtent l="0" t="0" r="0" b="0"/>
                  <wp:wrapNone/>
                  <wp:docPr id="727" name="图片_75039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" name="图片_75039_SpCnt_3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80975"/>
                  <wp:effectExtent l="0" t="0" r="0" b="0"/>
                  <wp:wrapNone/>
                  <wp:docPr id="728" name="Picture_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" name="Picture_63_SpCnt_8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42900"/>
                  <wp:effectExtent l="0" t="0" r="0" b="0"/>
                  <wp:wrapNone/>
                  <wp:docPr id="729" name="Picture_6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" name="Picture_63_SpCnt_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42900"/>
                  <wp:effectExtent l="0" t="0" r="0" b="0"/>
                  <wp:wrapNone/>
                  <wp:docPr id="730" name="Picture_63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" name="Picture_63_SpCnt_1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731" name="Picture_63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" name="Picture_63_SpCnt_1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581025"/>
                  <wp:effectExtent l="0" t="0" r="0" b="0"/>
                  <wp:wrapNone/>
                  <wp:docPr id="732" name="Picture_8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" name="Picture_88_SpCnt_3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733" name="图片_3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" name="图片_3145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734" name="图片_314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" name="图片_3144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0975"/>
                  <wp:effectExtent l="0" t="0" r="0" b="0"/>
                  <wp:wrapNone/>
                  <wp:docPr id="735" name="图片_314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" name="图片_3142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10820"/>
                  <wp:effectExtent l="0" t="0" r="0" b="0"/>
                  <wp:wrapNone/>
                  <wp:docPr id="736" name="图片_75039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" name="图片_75039_SpCnt_4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38150"/>
                  <wp:effectExtent l="0" t="0" r="0" b="0"/>
                  <wp:wrapNone/>
                  <wp:docPr id="737" name="Picture_8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" name="Picture_88_SpCnt_4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20040"/>
                  <wp:effectExtent l="0" t="0" r="0" b="0"/>
                  <wp:wrapNone/>
                  <wp:docPr id="738" name="图片_75040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" name="图片_75040_SpCnt_3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739" name="图片_3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" name="图片_3194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327660"/>
                  <wp:effectExtent l="0" t="0" r="0" b="0"/>
                  <wp:wrapNone/>
                  <wp:docPr id="740" name="图片_431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" name="图片_4316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59080"/>
                  <wp:effectExtent l="0" t="0" r="0" b="0"/>
                  <wp:wrapNone/>
                  <wp:docPr id="741" name="图片_404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" name="图片_4049_SpCnt_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3850"/>
                  <wp:effectExtent l="0" t="0" r="0" b="0"/>
                  <wp:wrapNone/>
                  <wp:docPr id="742" name="图片_3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" name="图片_3195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743" name="图片_3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" name="图片_324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54000"/>
                  <wp:effectExtent l="0" t="0" r="0" b="0"/>
                  <wp:wrapNone/>
                  <wp:docPr id="744" name="图片_404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" name="图片_4046_SpCnt_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19075"/>
                  <wp:effectExtent l="0" t="0" r="0" b="0"/>
                  <wp:wrapNone/>
                  <wp:docPr id="745" name="图片_3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" name="图片_3302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90500"/>
                  <wp:effectExtent l="0" t="0" r="0" b="0"/>
                  <wp:wrapNone/>
                  <wp:docPr id="746" name="图片_3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" name="图片_3346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47650"/>
                  <wp:effectExtent l="0" t="0" r="0" b="0"/>
                  <wp:wrapNone/>
                  <wp:docPr id="747" name="图片_405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" name="图片_4051_SpCnt_1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42900"/>
                  <wp:effectExtent l="0" t="0" r="0" b="0"/>
                  <wp:wrapNone/>
                  <wp:docPr id="748" name="Picture_63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" name="Picture_63_SpCnt_1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0820"/>
                  <wp:effectExtent l="0" t="0" r="0" b="0"/>
                  <wp:wrapNone/>
                  <wp:docPr id="749" name="图片_86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" name="图片_860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750" name="图片_3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" name="图片_3365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751" name="图片_431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图片_4317_SpCnt_1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752" name="图片_421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" name="图片_4213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753" name="图片_431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" name="图片_4318_SpCnt_1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09550"/>
                  <wp:effectExtent l="0" t="0" r="0" b="0"/>
                  <wp:wrapNone/>
                  <wp:docPr id="754" name="Picture_63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" name="Picture_63_SpCnt_13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755" name="Picture_63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" name="Picture_63_SpCnt_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756" name="图片_3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" name="图片_3361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19405"/>
                  <wp:effectExtent l="0" t="0" r="0" b="0"/>
                  <wp:wrapNone/>
                  <wp:docPr id="757" name="图片_7453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" name="图片_74536_SpCnt_1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81000"/>
                  <wp:effectExtent l="0" t="0" r="0" b="0"/>
                  <wp:wrapNone/>
                  <wp:docPr id="758" name="Picture_88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" name="Picture_88_SpCnt_5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20040"/>
                  <wp:effectExtent l="0" t="0" r="0" b="0"/>
                  <wp:wrapNone/>
                  <wp:docPr id="759" name="图片_8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" name="图片_861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180975"/>
                  <wp:effectExtent l="0" t="0" r="0" b="0"/>
                  <wp:wrapNone/>
                  <wp:docPr id="760" name="Picture_63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" name="Picture_63_SpCnt_15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09550"/>
                  <wp:effectExtent l="0" t="0" r="0" b="0"/>
                  <wp:wrapNone/>
                  <wp:docPr id="761" name="图片_8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" name="图片_869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762" name="Picture_6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" name="Picture_63_SpCnt_1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9075"/>
                  <wp:effectExtent l="0" t="0" r="0" b="0"/>
                  <wp:wrapNone/>
                  <wp:docPr id="763" name="图片_9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" name="图片_919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552450"/>
                  <wp:effectExtent l="0" t="0" r="0" b="0"/>
                  <wp:wrapNone/>
                  <wp:docPr id="764" name="Picture_88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" name="Picture_88_SpCnt_6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765" name="图片_6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" name="图片_6111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5425"/>
                  <wp:effectExtent l="0" t="0" r="0" b="0"/>
                  <wp:wrapNone/>
                  <wp:docPr id="766" name="图片_284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" name="图片_2849_SpCnt_1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80975"/>
                  <wp:effectExtent l="0" t="0" r="0" b="0"/>
                  <wp:wrapNone/>
                  <wp:docPr id="767" name="图片_60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" name="图片_6011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28600"/>
                  <wp:effectExtent l="0" t="0" r="0" b="0"/>
                  <wp:wrapNone/>
                  <wp:docPr id="768" name="Picture_6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" name="Picture_63_SpCnt_17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09550"/>
                  <wp:effectExtent l="0" t="0" r="0" b="0"/>
                  <wp:wrapNone/>
                  <wp:docPr id="769" name="图片_60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" name="图片_6013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30505"/>
                  <wp:effectExtent l="0" t="0" r="0" b="0"/>
                  <wp:wrapNone/>
                  <wp:docPr id="770" name="图片_285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" name="图片_2852_SpCnt_1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10820"/>
                  <wp:effectExtent l="0" t="0" r="0" b="0"/>
                  <wp:wrapNone/>
                  <wp:docPr id="771" name="图片_60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" name="图片_6063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14960"/>
                  <wp:effectExtent l="0" t="0" r="0" b="0"/>
                  <wp:wrapNone/>
                  <wp:docPr id="772" name="图片_60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" name="图片_6014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327660"/>
                  <wp:effectExtent l="0" t="0" r="0" b="0"/>
                  <wp:wrapNone/>
                  <wp:docPr id="773" name="图片_6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" name="图片_6214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47650"/>
                  <wp:effectExtent l="0" t="0" r="0" b="0"/>
                  <wp:wrapNone/>
                  <wp:docPr id="774" name="Picture_88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" name="Picture_88_SpCnt_7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0820"/>
                  <wp:effectExtent l="0" t="0" r="0" b="0"/>
                  <wp:wrapNone/>
                  <wp:docPr id="775" name="图片_6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" name="图片_6114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20040"/>
                  <wp:effectExtent l="0" t="0" r="0" b="0"/>
                  <wp:wrapNone/>
                  <wp:docPr id="776" name="图片_60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" name="图片_6064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20040"/>
                  <wp:effectExtent l="0" t="0" r="0" b="0"/>
                  <wp:wrapNone/>
                  <wp:docPr id="777" name="图片_6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" name="图片_6115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778" name="图片_6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" name="图片_6215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09550"/>
                  <wp:effectExtent l="0" t="0" r="0" b="0"/>
                  <wp:wrapNone/>
                  <wp:docPr id="779" name="图片_6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" name="图片_6123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9075"/>
                  <wp:effectExtent l="0" t="0" r="0" b="0"/>
                  <wp:wrapNone/>
                  <wp:docPr id="780" name="图片_6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" name="图片_6171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180975"/>
                  <wp:effectExtent l="0" t="0" r="0" b="0"/>
                  <wp:wrapNone/>
                  <wp:docPr id="781" name="Picture_6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" name="Picture_63_SpCnt_18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542925"/>
                  <wp:effectExtent l="0" t="0" r="0" b="0"/>
                  <wp:wrapNone/>
                  <wp:docPr id="782" name="Picture_88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" name="Picture_88_SpCnt_8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783" name="图片_6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" name="图片_6228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784" name="图片_6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" name="图片_6225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785" name="图片_6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" name="图片_6216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28600"/>
                  <wp:effectExtent l="0" t="0" r="0" b="0"/>
                  <wp:wrapNone/>
                  <wp:docPr id="786" name="Picture_63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" name="Picture_63_SpCnt_19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255" cy="371475"/>
                  <wp:effectExtent l="0" t="0" r="0" b="0"/>
                  <wp:wrapNone/>
                  <wp:docPr id="787" name="图片_6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" name="图片_6234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04800"/>
                  <wp:effectExtent l="0" t="0" r="0" b="0"/>
                  <wp:wrapNone/>
                  <wp:docPr id="788" name="Picture_88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" name="Picture_88_SpCnt_9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255" cy="219075"/>
                  <wp:effectExtent l="0" t="0" r="0" b="0"/>
                  <wp:wrapNone/>
                  <wp:docPr id="789" name="图片_6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" name="图片_6232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81000"/>
                  <wp:effectExtent l="0" t="0" r="0" b="0"/>
                  <wp:wrapNone/>
                  <wp:docPr id="790" name="Picture_88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" name="Picture_88_SpCnt_10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791" name="图片_6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" name="图片_6424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792" name="图片_6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" name="图片_6327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3850"/>
                  <wp:effectExtent l="0" t="0" r="0" b="0"/>
                  <wp:wrapNone/>
                  <wp:docPr id="793" name="图片_6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" name="图片_6377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19075"/>
                  <wp:effectExtent l="0" t="0" r="0" b="0"/>
                  <wp:wrapNone/>
                  <wp:docPr id="794" name="图片_6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" name="图片_6484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795" name="图片_65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" name="图片_6543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796" name="图片_65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" name="图片_6547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14960"/>
                  <wp:effectExtent l="0" t="0" r="0" b="0"/>
                  <wp:wrapNone/>
                  <wp:docPr id="797" name="图片_75040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" name="图片_75040_SpCnt_4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20040"/>
                  <wp:effectExtent l="0" t="0" r="0" b="0"/>
                  <wp:wrapNone/>
                  <wp:docPr id="798" name="图片_75040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" name="图片_75040_SpCnt_5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09550"/>
                  <wp:effectExtent l="0" t="0" r="0" b="0"/>
                  <wp:wrapNone/>
                  <wp:docPr id="799" name="Picture_63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" name="Picture_63_SpCnt_20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52450"/>
                  <wp:effectExtent l="0" t="0" r="0" b="0"/>
                  <wp:wrapNone/>
                  <wp:docPr id="800" name="Picture_88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" name="Picture_88_SpCnt_1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801" name="图片_336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" name="图片_3361_SpCnt_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802" name="图片_336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" name="图片_3365_SpCnt_1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803" name="图片_648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" name="图片_6484_SpCnt_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804" name="图片_654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图片_6547_SpCnt_1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805" name="图片_654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" name="图片_6543_SpCnt_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0525"/>
                  <wp:effectExtent l="0" t="0" r="0" b="0"/>
                  <wp:wrapNone/>
                  <wp:docPr id="806" name="图片_91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" name="图片_919_SpCnt_1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807" name="图片_330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" name="图片_3302_SpCnt_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3850"/>
                  <wp:effectExtent l="0" t="0" r="0" b="0"/>
                  <wp:wrapNone/>
                  <wp:docPr id="808" name="图片_637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" name="图片_6377_SpCnt_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809" name="图片_642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" name="图片_6424_SpCnt_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90500"/>
                  <wp:effectExtent l="0" t="0" r="0" b="0"/>
                  <wp:wrapNone/>
                  <wp:docPr id="810" name="图片_334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" name="图片_3346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811" name="图片_632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" name="图片_6327_SpCnt_1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812" name="图片_622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" name="图片_6225_SpCnt_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255" cy="390525"/>
                  <wp:effectExtent l="0" t="0" r="0" b="0"/>
                  <wp:wrapNone/>
                  <wp:docPr id="813" name="图片_623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" name="图片_6232_SpCnt_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255" cy="371475"/>
                  <wp:effectExtent l="0" t="0" r="0" b="0"/>
                  <wp:wrapNone/>
                  <wp:docPr id="814" name="图片_623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" name="图片_6234_SpCnt_1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815" name="图片_622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" name="图片_6228_SpCnt_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09550"/>
                  <wp:effectExtent l="0" t="0" r="0" b="0"/>
                  <wp:wrapNone/>
                  <wp:docPr id="816" name="图片_86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" name="图片_869_SpCnt_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817" name="图片_324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" name="图片_3242_SpCnt_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818" name="图片_621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" name="图片_6215_SpCnt_1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819" name="图片_621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" name="图片_6216_SpCnt_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0525"/>
                  <wp:effectExtent l="0" t="0" r="0" b="0"/>
                  <wp:wrapNone/>
                  <wp:docPr id="820" name="图片_617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" name="图片_6171_SpCnt_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065" cy="327660"/>
                  <wp:effectExtent l="0" t="0" r="0" b="0"/>
                  <wp:wrapNone/>
                  <wp:docPr id="821" name="图片_62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" name="图片_6214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3850"/>
                  <wp:effectExtent l="0" t="0" r="0" b="0"/>
                  <wp:wrapNone/>
                  <wp:docPr id="822" name="图片_319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" name="图片_3195_SpCnt_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20040"/>
                  <wp:effectExtent l="0" t="0" r="0" b="0"/>
                  <wp:wrapNone/>
                  <wp:docPr id="823" name="图片_611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" name="图片_6115_SpCnt_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09550"/>
                  <wp:effectExtent l="0" t="0" r="0" b="0"/>
                  <wp:wrapNone/>
                  <wp:docPr id="824" name="图片_612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" name="图片_6123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825" name="图片_611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" name="图片_6111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0820"/>
                  <wp:effectExtent l="0" t="0" r="0" b="0"/>
                  <wp:wrapNone/>
                  <wp:docPr id="826" name="图片_61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" name="图片_6114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827" name="图片_319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" name="图片_3194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10820"/>
                  <wp:effectExtent l="0" t="0" r="0" b="0"/>
                  <wp:wrapNone/>
                  <wp:docPr id="828" name="图片_60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" name="图片_6063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20040"/>
                  <wp:effectExtent l="0" t="0" r="0" b="0"/>
                  <wp:wrapNone/>
                  <wp:docPr id="829" name="图片_606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" name="图片_6064_SpCnt_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714375"/>
                  <wp:effectExtent l="0" t="0" r="0" b="0"/>
                  <wp:wrapNone/>
                  <wp:docPr id="830" name="Picture_88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" name="Picture_88_SpCnt_12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14960"/>
                  <wp:effectExtent l="0" t="0" r="0" b="0"/>
                  <wp:wrapNone/>
                  <wp:docPr id="831" name="图片_60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" name="图片_6014_SpCnt_1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14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09550"/>
                  <wp:effectExtent l="0" t="0" r="0" b="0"/>
                  <wp:wrapNone/>
                  <wp:docPr id="832" name="图片_601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" name="图片_6013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10820"/>
                  <wp:effectExtent l="0" t="0" r="0" b="0"/>
                  <wp:wrapNone/>
                  <wp:docPr id="833" name="图片_75039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" name="图片_75039_SpCnt_5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20040"/>
                  <wp:effectExtent l="0" t="0" r="0" b="0"/>
                  <wp:wrapNone/>
                  <wp:docPr id="834" name="图片_86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" name="图片_861_SpCnt_1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80975"/>
                  <wp:effectExtent l="0" t="0" r="0" b="0"/>
                  <wp:wrapNone/>
                  <wp:docPr id="835" name="图片_601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" name="图片_6011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76250"/>
                  <wp:effectExtent l="0" t="0" r="0" b="0"/>
                  <wp:wrapNone/>
                  <wp:docPr id="836" name="Picture_88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" name="Picture_88_SpCnt_1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837" name="图片_314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" name="图片_3145_SpCnt_1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00050"/>
                  <wp:effectExtent l="0" t="0" r="0" b="0"/>
                  <wp:wrapNone/>
                  <wp:docPr id="838" name="Picture_6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" name="Picture_63_SpCnt_2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0</wp:posOffset>
                  </wp:positionV>
                  <wp:extent cx="30480" cy="400050"/>
                  <wp:effectExtent l="0" t="0" r="0" b="0"/>
                  <wp:wrapNone/>
                  <wp:docPr id="839" name="Picture_6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" name="Picture_63_SpCnt_22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0</wp:posOffset>
                  </wp:positionV>
                  <wp:extent cx="30480" cy="361950"/>
                  <wp:effectExtent l="0" t="0" r="0" b="0"/>
                  <wp:wrapNone/>
                  <wp:docPr id="840" name="Picture_63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" name="Picture_63_SpCnt_23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0</wp:posOffset>
                  </wp:positionV>
                  <wp:extent cx="30480" cy="342900"/>
                  <wp:effectExtent l="0" t="0" r="0" b="0"/>
                  <wp:wrapNone/>
                  <wp:docPr id="841" name="Picture_6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" name="Picture_63_SpCnt_24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0</wp:posOffset>
                  </wp:positionV>
                  <wp:extent cx="30480" cy="361950"/>
                  <wp:effectExtent l="0" t="0" r="0" b="0"/>
                  <wp:wrapNone/>
                  <wp:docPr id="842" name="Picture_6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" name="Picture_63_SpCnt_25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0</wp:posOffset>
                  </wp:positionV>
                  <wp:extent cx="30480" cy="342900"/>
                  <wp:effectExtent l="0" t="0" r="0" b="0"/>
                  <wp:wrapNone/>
                  <wp:docPr id="843" name="Picture_6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" name="Picture_63_SpCnt_26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0</wp:posOffset>
                  </wp:positionV>
                  <wp:extent cx="30480" cy="228600"/>
                  <wp:effectExtent l="0" t="0" r="0" b="0"/>
                  <wp:wrapNone/>
                  <wp:docPr id="844" name="Picture_6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" name="Picture_63_SpCnt_27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0</wp:posOffset>
                  </wp:positionV>
                  <wp:extent cx="30480" cy="400050"/>
                  <wp:effectExtent l="0" t="0" r="0" b="0"/>
                  <wp:wrapNone/>
                  <wp:docPr id="845" name="Picture_63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" name="Picture_63_SpCnt_28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0</wp:posOffset>
                  </wp:positionV>
                  <wp:extent cx="30480" cy="342900"/>
                  <wp:effectExtent l="0" t="0" r="0" b="0"/>
                  <wp:wrapNone/>
                  <wp:docPr id="846" name="Picture_63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" name="Picture_63_SpCnt_29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0</wp:posOffset>
                  </wp:positionV>
                  <wp:extent cx="30480" cy="361950"/>
                  <wp:effectExtent l="0" t="0" r="0" b="0"/>
                  <wp:wrapNone/>
                  <wp:docPr id="847" name="Picture_63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" name="Picture_63_SpCnt_30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385445</wp:posOffset>
                  </wp:positionH>
                  <wp:positionV relativeFrom="paragraph">
                    <wp:posOffset>0</wp:posOffset>
                  </wp:positionV>
                  <wp:extent cx="54610" cy="228600"/>
                  <wp:effectExtent l="0" t="0" r="0" b="0"/>
                  <wp:wrapNone/>
                  <wp:docPr id="848" name="Picture_63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" name="Picture_63_SpCnt_31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0</wp:posOffset>
                  </wp:positionV>
                  <wp:extent cx="30480" cy="228600"/>
                  <wp:effectExtent l="0" t="0" r="0" b="0"/>
                  <wp:wrapNone/>
                  <wp:docPr id="849" name="Picture_63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" name="Picture_63_SpCnt_32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0</wp:posOffset>
                  </wp:positionV>
                  <wp:extent cx="30480" cy="342900"/>
                  <wp:effectExtent l="0" t="0" r="0" b="0"/>
                  <wp:wrapNone/>
                  <wp:docPr id="850" name="Picture_63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" name="Picture_63_SpCnt_33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385445</wp:posOffset>
                  </wp:positionH>
                  <wp:positionV relativeFrom="paragraph">
                    <wp:posOffset>0</wp:posOffset>
                  </wp:positionV>
                  <wp:extent cx="54610" cy="400050"/>
                  <wp:effectExtent l="0" t="0" r="0" b="0"/>
                  <wp:wrapNone/>
                  <wp:docPr id="851" name="Picture_63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" name="Picture_63_SpCnt_34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0</wp:posOffset>
                  </wp:positionV>
                  <wp:extent cx="30480" cy="361950"/>
                  <wp:effectExtent l="0" t="0" r="0" b="0"/>
                  <wp:wrapNone/>
                  <wp:docPr id="852" name="Picture_63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" name="Picture_63_SpCnt_35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590550</wp:posOffset>
                  </wp:positionH>
                  <wp:positionV relativeFrom="paragraph">
                    <wp:posOffset>0</wp:posOffset>
                  </wp:positionV>
                  <wp:extent cx="12065" cy="327660"/>
                  <wp:effectExtent l="0" t="0" r="0" b="0"/>
                  <wp:wrapNone/>
                  <wp:docPr id="853" name="Picture_63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" name="Picture_63_SpCnt_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590550</wp:posOffset>
                  </wp:positionH>
                  <wp:positionV relativeFrom="paragraph">
                    <wp:posOffset>0</wp:posOffset>
                  </wp:positionV>
                  <wp:extent cx="12065" cy="327660"/>
                  <wp:effectExtent l="0" t="0" r="0" b="0"/>
                  <wp:wrapNone/>
                  <wp:docPr id="854" name="Picture_63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" name="Picture_63_SpCnt_37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855" name="Picture_88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" name="Picture_88_SpCnt_14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81000"/>
                  <wp:effectExtent l="0" t="0" r="0" b="0"/>
                  <wp:wrapNone/>
                  <wp:docPr id="856" name="Picture_88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" name="Picture_88_SpCnt_1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419100"/>
                  <wp:effectExtent l="0" t="0" r="0" b="0"/>
                  <wp:wrapNone/>
                  <wp:docPr id="857" name="Picture_88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" name="Picture_88_SpCnt_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609600"/>
                  <wp:effectExtent l="0" t="0" r="0" b="0"/>
                  <wp:wrapNone/>
                  <wp:docPr id="858" name="Picture_88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" name="Picture_88_SpCnt_17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762635"/>
                  <wp:effectExtent l="0" t="0" r="0" b="0"/>
                  <wp:wrapNone/>
                  <wp:docPr id="859" name="Picture_88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" name="Picture_88_SpCnt_18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762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400050"/>
                  <wp:effectExtent l="0" t="0" r="0" b="0"/>
                  <wp:wrapNone/>
                  <wp:docPr id="860" name="Picture_63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" name="Picture_63_SpCnt_38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742315"/>
                  <wp:effectExtent l="0" t="0" r="0" b="0"/>
                  <wp:wrapNone/>
                  <wp:docPr id="861" name="Picture_88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" name="Picture_88_SpCnt_19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74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862" name="Picture_63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" name="Picture_63_SpCnt_39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80365"/>
                  <wp:effectExtent l="0" t="0" r="0" b="0"/>
                  <wp:wrapNone/>
                  <wp:docPr id="863" name="Picture_63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" name="Picture_63_SpCnt_4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71475"/>
                  <wp:effectExtent l="0" t="0" r="0" b="0"/>
                  <wp:wrapNone/>
                  <wp:docPr id="864" name="Picture_63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" name="Picture_63_SpCnt_4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542925"/>
                  <wp:effectExtent l="0" t="0" r="0" b="0"/>
                  <wp:wrapNone/>
                  <wp:docPr id="865" name="Picture_88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" name="Picture_88_SpCnt_20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70865"/>
                  <wp:effectExtent l="0" t="0" r="0" b="0"/>
                  <wp:wrapNone/>
                  <wp:docPr id="866" name="Picture_88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" name="Picture_88_SpCnt_2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867" name="Picture_63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" name="Picture_63_SpCnt_42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68" name="Picture_63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" name="Picture_63_SpCnt_43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869" name="Picture_63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" name="Picture_63_SpCnt_44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870" name="Picture_63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" name="Picture_63_SpCnt_45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871" name="Picture_63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" name="Picture_63_SpCnt_4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438150"/>
                  <wp:effectExtent l="0" t="0" r="0" b="0"/>
                  <wp:wrapNone/>
                  <wp:docPr id="872" name="Picture_88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" name="Picture_88_SpCnt_22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91185"/>
                  <wp:effectExtent l="0" t="0" r="0" b="0"/>
                  <wp:wrapNone/>
                  <wp:docPr id="873" name="Picture_88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" name="Picture_88_SpCnt_23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874" name="Picture_63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" name="Picture_63_SpCnt_47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400050"/>
                  <wp:effectExtent l="0" t="0" r="0" b="0"/>
                  <wp:wrapNone/>
                  <wp:docPr id="875" name="Picture_88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" name="Picture_88_SpCnt_2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876" name="Picture_63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" name="Picture_63_SpCnt_48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180975"/>
                  <wp:effectExtent l="0" t="0" r="0" b="0"/>
                  <wp:wrapNone/>
                  <wp:docPr id="877" name="Picture_63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" name="Picture_63_SpCnt_49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190500"/>
                  <wp:effectExtent l="0" t="0" r="0" b="0"/>
                  <wp:wrapNone/>
                  <wp:docPr id="878" name="Picture_63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" name="Picture_63_SpCnt_50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879" name="Picture_88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" name="Picture_88_SpCnt_2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70840"/>
                  <wp:effectExtent l="0" t="0" r="0" b="0"/>
                  <wp:wrapNone/>
                  <wp:docPr id="880" name="Picture_88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" name="Picture_88_SpCnt_26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52425"/>
                  <wp:effectExtent l="0" t="0" r="0" b="0"/>
                  <wp:wrapNone/>
                  <wp:docPr id="881" name="Picture_63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" name="Picture_63_SpCnt_5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61950"/>
                  <wp:effectExtent l="0" t="0" r="0" b="0"/>
                  <wp:wrapNone/>
                  <wp:docPr id="882" name="Picture_63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" name="Picture_63_SpCnt_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32740"/>
                  <wp:effectExtent l="0" t="0" r="0" b="0"/>
                  <wp:wrapNone/>
                  <wp:docPr id="883" name="Picture_63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" name="Picture_63_SpCnt_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32740"/>
                  <wp:effectExtent l="0" t="0" r="0" b="0"/>
                  <wp:wrapNone/>
                  <wp:docPr id="884" name="Picture_63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" name="Picture_63_SpCnt_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42900"/>
                  <wp:effectExtent l="0" t="0" r="0" b="0"/>
                  <wp:wrapNone/>
                  <wp:docPr id="885" name="Picture_63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" name="Picture_63_SpCnt_5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247650"/>
                  <wp:effectExtent l="0" t="0" r="0" b="0"/>
                  <wp:wrapNone/>
                  <wp:docPr id="886" name="Picture_88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" name="Picture_88_SpCnt_27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228600"/>
                  <wp:effectExtent l="0" t="0" r="0" b="0"/>
                  <wp:wrapNone/>
                  <wp:docPr id="887" name="Picture_63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" name="Picture_63_SpCnt_56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219075"/>
                  <wp:effectExtent l="0" t="0" r="0" b="0"/>
                  <wp:wrapNone/>
                  <wp:docPr id="888" name="Picture_88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" name="Picture_88_SpCnt_28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889" name="Picture_88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" name="Picture_88_SpCnt_2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551815"/>
                  <wp:effectExtent l="0" t="0" r="0" b="0"/>
                  <wp:wrapNone/>
                  <wp:docPr id="890" name="Picture_88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" name="Picture_88_SpCnt_30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70840"/>
                  <wp:effectExtent l="0" t="0" r="0" b="0"/>
                  <wp:wrapNone/>
                  <wp:docPr id="891" name="Picture_88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" name="Picture_88_SpCnt_3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42900"/>
                  <wp:effectExtent l="0" t="0" r="0" b="0"/>
                  <wp:wrapNone/>
                  <wp:docPr id="892" name="Picture_63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" name="Picture_63_SpCnt_57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52425"/>
                  <wp:effectExtent l="0" t="0" r="0" b="0"/>
                  <wp:wrapNone/>
                  <wp:docPr id="893" name="Picture_63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" name="Picture_63_SpCnt_5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61950"/>
                  <wp:effectExtent l="0" t="0" r="0" b="0"/>
                  <wp:wrapNone/>
                  <wp:docPr id="894" name="Picture_63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" name="Picture_63_SpCnt_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895" name="Picture_63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" name="Picture_63_SpCnt_60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896" name="Picture_88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" name="Picture_88_SpCnt_32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897" name="Picture_63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" name="Picture_63_SpCnt_61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42290"/>
                  <wp:effectExtent l="0" t="0" r="0" b="0"/>
                  <wp:wrapNone/>
                  <wp:docPr id="898" name="Picture_88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" name="Picture_88_SpCnt_33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899" name="Picture_88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" name="Picture_88_SpCnt_34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00" name="Picture_63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" name="Picture_63_SpCnt_6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190500"/>
                  <wp:effectExtent l="0" t="0" r="0" b="0"/>
                  <wp:wrapNone/>
                  <wp:docPr id="901" name="Picture_63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" name="Picture_63_SpCnt_63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714375"/>
                  <wp:effectExtent l="0" t="0" r="0" b="0"/>
                  <wp:wrapNone/>
                  <wp:docPr id="902" name="Picture_88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" name="Picture_88_SpCnt_35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903" name="Picture_63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" name="Picture_63_SpCnt_64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80365"/>
                  <wp:effectExtent l="0" t="0" r="0" b="0"/>
                  <wp:wrapNone/>
                  <wp:docPr id="904" name="Picture_63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" name="Picture_63_SpCnt_65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71475"/>
                  <wp:effectExtent l="0" t="0" r="0" b="0"/>
                  <wp:wrapNone/>
                  <wp:docPr id="905" name="Picture_63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" name="Picture_63_SpCnt_6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906" name="Picture_63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" name="Picture_63_SpCnt_67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723265"/>
                  <wp:effectExtent l="0" t="0" r="0" b="0"/>
                  <wp:wrapNone/>
                  <wp:docPr id="907" name="Picture_88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" name="Picture_88_SpCnt_36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180975"/>
                  <wp:effectExtent l="0" t="0" r="0" b="0"/>
                  <wp:wrapNone/>
                  <wp:docPr id="908" name="Picture_63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" name="Picture_63_SpCnt_68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542290"/>
                  <wp:effectExtent l="0" t="0" r="0" b="0"/>
                  <wp:wrapNone/>
                  <wp:docPr id="909" name="Picture_88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" name="Picture_88_SpCnt_37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910" name="Picture_63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" name="Picture_63_SpCnt_69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457200"/>
                  <wp:effectExtent l="0" t="0" r="0" b="0"/>
                  <wp:wrapNone/>
                  <wp:docPr id="911" name="Picture_88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" name="Picture_88_SpCnt_38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371475"/>
                  <wp:effectExtent l="0" t="0" r="0" b="0"/>
                  <wp:wrapNone/>
                  <wp:docPr id="912" name="Picture_63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" name="Picture_63_SpCnt_70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219075"/>
                  <wp:effectExtent l="0" t="0" r="0" b="0"/>
                  <wp:wrapNone/>
                  <wp:docPr id="913" name="Picture_63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" name="Picture_63_SpCnt_71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628650"/>
                  <wp:effectExtent l="0" t="0" r="0" b="0"/>
                  <wp:wrapNone/>
                  <wp:docPr id="914" name="Picture_88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" name="Picture_88_SpCnt_3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390525"/>
                  <wp:effectExtent l="0" t="0" r="0" b="0"/>
                  <wp:wrapNone/>
                  <wp:docPr id="915" name="Picture_63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" name="Picture_63_SpCnt_7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371475"/>
                  <wp:effectExtent l="0" t="0" r="0" b="0"/>
                  <wp:wrapNone/>
                  <wp:docPr id="916" name="Picture_63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" name="Picture_63_SpCnt_73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无锡市芙蓉联友涂装有限公司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77AB2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锡山区锡山经济开发区芙蓉村蓉兴三路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B67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12C3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61A7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1D417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917" name="Picture_63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" name="Picture_63_SpCnt_7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2290"/>
                  <wp:effectExtent l="0" t="0" r="0" b="0"/>
                  <wp:wrapNone/>
                  <wp:docPr id="918" name="Picture_88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" name="Picture_88_SpCnt_40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2290"/>
                  <wp:effectExtent l="0" t="0" r="0" b="0"/>
                  <wp:wrapNone/>
                  <wp:docPr id="919" name="Picture_88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" name="Picture_88_SpCnt_41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920" name="Picture_63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" name="Picture_63_SpCnt_7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921" name="Picture_63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" name="Picture_63_SpCnt_7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180975"/>
                  <wp:effectExtent l="0" t="0" r="0" b="0"/>
                  <wp:wrapNone/>
                  <wp:docPr id="922" name="Picture_63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" name="Picture_63_SpCnt_77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61950"/>
                  <wp:effectExtent l="0" t="0" r="0" b="0"/>
                  <wp:wrapNone/>
                  <wp:docPr id="923" name="Picture_63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" name="Picture_63_SpCnt_7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924" name="Picture_63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" name="Picture_63_SpCnt_7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180975"/>
                  <wp:effectExtent l="0" t="0" r="0" b="0"/>
                  <wp:wrapNone/>
                  <wp:docPr id="925" name="Picture_63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" name="Picture_63_SpCnt_80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61950"/>
                  <wp:effectExtent l="0" t="0" r="0" b="0"/>
                  <wp:wrapNone/>
                  <wp:docPr id="926" name="Picture_63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" name="Picture_63_SpCnt_8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锡山区可伟金属制品厂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01247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无锡市锡山区锡北镇泾新村石村工业园</w:t>
            </w:r>
          </w:p>
        </w:tc>
      </w:tr>
      <w:tr w14:paraId="7491C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584C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9D50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CB5CF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0820"/>
                  <wp:effectExtent l="0" t="0" r="0" b="0"/>
                  <wp:wrapNone/>
                  <wp:docPr id="927" name="图片_37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" name="图片_3767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09550"/>
                  <wp:effectExtent l="0" t="0" r="0" b="0"/>
                  <wp:wrapNone/>
                  <wp:docPr id="928" name="图片_75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" name="图片_75364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6875"/>
                  <wp:effectExtent l="0" t="0" r="0" b="0"/>
                  <wp:wrapNone/>
                  <wp:docPr id="929" name="图片_37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" name="图片_377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20040"/>
                  <wp:effectExtent l="0" t="0" r="0" b="0"/>
                  <wp:wrapNone/>
                  <wp:docPr id="930" name="图片_37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" name="图片_3768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0525"/>
                  <wp:effectExtent l="0" t="0" r="0" b="0"/>
                  <wp:wrapNone/>
                  <wp:docPr id="931" name="图片_37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" name="图片_377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401955"/>
                  <wp:effectExtent l="0" t="0" r="0" b="0"/>
                  <wp:wrapNone/>
                  <wp:docPr id="932" name="图片_37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" name="图片_377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19100"/>
                  <wp:effectExtent l="0" t="0" r="0" b="0"/>
                  <wp:wrapNone/>
                  <wp:docPr id="933" name="Picture_88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" name="Picture_88_SpCnt_42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00050"/>
                  <wp:effectExtent l="0" t="0" r="0" b="0"/>
                  <wp:wrapNone/>
                  <wp:docPr id="934" name="Picture_63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" name="Picture_63_SpCnt_82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42900"/>
                  <wp:effectExtent l="0" t="0" r="0" b="0"/>
                  <wp:wrapNone/>
                  <wp:docPr id="935" name="Picture_63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" name="Picture_63_SpCnt_8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09550"/>
                  <wp:effectExtent l="0" t="0" r="0" b="0"/>
                  <wp:wrapNone/>
                  <wp:docPr id="936" name="图片_39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" name="图片_395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80975"/>
                  <wp:effectExtent l="0" t="0" r="0" b="0"/>
                  <wp:wrapNone/>
                  <wp:docPr id="937" name="Picture_63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" name="Picture_63_SpCnt_84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938" name="Picture_63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" name="Picture_63_SpCnt_8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20040"/>
                  <wp:effectExtent l="0" t="0" r="0" b="0"/>
                  <wp:wrapNone/>
                  <wp:docPr id="939" name="图片_75040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" name="图片_75040_SpCnt_6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09550"/>
                  <wp:effectExtent l="0" t="0" r="0" b="0"/>
                  <wp:wrapNone/>
                  <wp:docPr id="940" name="图片_395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" name="图片_3951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941" name="Picture_63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" name="Picture_63_SpCnt_8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76250"/>
                  <wp:effectExtent l="0" t="0" r="0" b="0"/>
                  <wp:wrapNone/>
                  <wp:docPr id="942" name="Picture_88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" name="Picture_88_SpCnt_4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76250"/>
                  <wp:effectExtent l="0" t="0" r="0" b="0"/>
                  <wp:wrapNone/>
                  <wp:docPr id="943" name="Picture_88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" name="Picture_88_SpCnt_44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00050"/>
                  <wp:effectExtent l="0" t="0" r="0" b="0"/>
                  <wp:wrapNone/>
                  <wp:docPr id="944" name="Picture_63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" name="Picture_63_SpCnt_87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42900"/>
                  <wp:effectExtent l="0" t="0" r="0" b="0"/>
                  <wp:wrapNone/>
                  <wp:docPr id="945" name="Picture_63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" name="Picture_63_SpCnt_8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10820"/>
                  <wp:effectExtent l="0" t="0" r="0" b="0"/>
                  <wp:wrapNone/>
                  <wp:docPr id="946" name="图片_75039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" name="图片_75039_SpCnt_6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419100"/>
                  <wp:effectExtent l="0" t="0" r="0" b="0"/>
                  <wp:wrapNone/>
                  <wp:docPr id="947" name="Picture_88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" name="Picture_88_SpCnt_45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61950"/>
                  <wp:effectExtent l="0" t="0" r="0" b="0"/>
                  <wp:wrapNone/>
                  <wp:docPr id="948" name="Picture_63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" name="Picture_63_SpCnt_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0525"/>
                  <wp:effectExtent l="0" t="0" r="0" b="0"/>
                  <wp:wrapNone/>
                  <wp:docPr id="949" name="图片_377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" name="图片_3778_SpCnt_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401955"/>
                  <wp:effectExtent l="0" t="0" r="0" b="0"/>
                  <wp:wrapNone/>
                  <wp:docPr id="950" name="图片_377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" name="图片_3776_SpCnt_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96875"/>
                  <wp:effectExtent l="0" t="0" r="0" b="0"/>
                  <wp:wrapNone/>
                  <wp:docPr id="951" name="图片_377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" name="图片_3773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20040"/>
                  <wp:effectExtent l="0" t="0" r="0" b="0"/>
                  <wp:wrapNone/>
                  <wp:docPr id="952" name="图片_376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" name="图片_3768_SpCnt_1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10820"/>
                  <wp:effectExtent l="0" t="0" r="0" b="0"/>
                  <wp:wrapNone/>
                  <wp:docPr id="953" name="图片_376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" name="图片_3767_SpCnt_1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09550"/>
                  <wp:effectExtent l="0" t="0" r="0" b="0"/>
                  <wp:wrapNone/>
                  <wp:docPr id="954" name="图片_7536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" name="图片_75364_SpCnt_1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20040"/>
                  <wp:effectExtent l="0" t="0" r="0" b="0"/>
                  <wp:wrapNone/>
                  <wp:docPr id="955" name="图片_75040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" name="图片_75040_SpCnt_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210820"/>
                  <wp:effectExtent l="0" t="0" r="0" b="0"/>
                  <wp:wrapNone/>
                  <wp:docPr id="956" name="图片_75039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" name="图片_75039_SpCnt_7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21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80975"/>
                  <wp:effectExtent l="0" t="0" r="0" b="0"/>
                  <wp:wrapNone/>
                  <wp:docPr id="957" name="Picture_63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" name="Picture_63_SpCnt_90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958" name="Picture_63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" name="Picture_63_SpCnt_9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959" name="Picture_63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" name="Picture_63_SpCnt_9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81000"/>
                  <wp:effectExtent l="0" t="0" r="0" b="0"/>
                  <wp:wrapNone/>
                  <wp:docPr id="960" name="Picture_88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" name="Picture_88_SpCnt_46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419100"/>
                  <wp:effectExtent l="0" t="0" r="0" b="0"/>
                  <wp:wrapNone/>
                  <wp:docPr id="961" name="Picture_88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" name="Picture_88_SpCnt_4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62" name="Picture_63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" name="Picture_63_SpCnt_93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963" name="Picture_63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" name="Picture_63_SpCnt_94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964" name="Picture_88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" name="Picture_88_SpCnt_4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965" name="Picture_63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" name="Picture_63_SpCnt_95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966" name="Picture_63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" name="Picture_63_SpCnt_96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61950"/>
                  <wp:effectExtent l="0" t="0" r="0" b="0"/>
                  <wp:wrapNone/>
                  <wp:docPr id="967" name="Picture_63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" name="Picture_63_SpCnt_9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52425"/>
                  <wp:effectExtent l="0" t="0" r="0" b="0"/>
                  <wp:wrapNone/>
                  <wp:docPr id="968" name="Picture_63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" name="Picture_63_SpCnt_9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71450"/>
                  <wp:effectExtent l="0" t="0" r="0" b="0"/>
                  <wp:wrapNone/>
                  <wp:docPr id="969" name="Picture_63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" name="Picture_63_SpCnt_99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970" name="Picture_88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" name="Picture_88_SpCnt_4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971" name="Picture_88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" name="Picture_88_SpCnt_50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972" name="Picture_63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" name="Picture_63_SpCnt_100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973" name="Picture_63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" name="Picture_63_SpCnt_10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90525"/>
                  <wp:effectExtent l="0" t="0" r="0" b="0"/>
                  <wp:wrapNone/>
                  <wp:docPr id="974" name="Picture_88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" name="Picture_88_SpCnt_5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75" name="Picture_63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" name="Picture_63_SpCnt_10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976" name="Picture_63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" name="Picture_63_SpCnt_103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81000"/>
                  <wp:effectExtent l="0" t="0" r="0" b="0"/>
                  <wp:wrapNone/>
                  <wp:docPr id="977" name="Picture_88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" name="Picture_88_SpCnt_52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419100"/>
                  <wp:effectExtent l="0" t="0" r="0" b="0"/>
                  <wp:wrapNone/>
                  <wp:docPr id="978" name="Picture_88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" name="Picture_88_SpCnt_5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979" name="Picture_63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" name="Picture_63_SpCnt_10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71450"/>
                  <wp:effectExtent l="0" t="0" r="0" b="0"/>
                  <wp:wrapNone/>
                  <wp:docPr id="980" name="Picture_63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" name="Picture_63_SpCnt_105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80975"/>
                  <wp:effectExtent l="0" t="0" r="0" b="0"/>
                  <wp:wrapNone/>
                  <wp:docPr id="981" name="Picture_63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" name="Picture_63_SpCnt_106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61950"/>
                  <wp:effectExtent l="0" t="0" r="0" b="0"/>
                  <wp:wrapNone/>
                  <wp:docPr id="982" name="Picture_63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" name="Picture_63_SpCnt_10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352425"/>
                  <wp:effectExtent l="0" t="0" r="0" b="0"/>
                  <wp:wrapNone/>
                  <wp:docPr id="983" name="Picture_63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" name="Picture_63_SpCnt_10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0</wp:posOffset>
                  </wp:positionV>
                  <wp:extent cx="12065" cy="190500"/>
                  <wp:effectExtent l="0" t="0" r="0" b="0"/>
                  <wp:wrapNone/>
                  <wp:docPr id="984" name="Picture_63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" name="Picture_63_SpCnt_109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371475"/>
                  <wp:effectExtent l="0" t="0" r="0" b="0"/>
                  <wp:wrapNone/>
                  <wp:docPr id="985" name="Picture_63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" name="Picture_63_SpCnt_110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8255" cy="371475"/>
                  <wp:effectExtent l="0" t="0" r="0" b="0"/>
                  <wp:wrapNone/>
                  <wp:docPr id="986" name="Picture_63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" name="Picture_63_SpCnt_111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锡山区众一鸣服装厂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9AFD1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无锡市锡山区锡北镇西新路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B77B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A3BA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F724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2ACDD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锡山区锡北佳逸机械厂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3BCF5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无锡市锡山区锡北镇张泾新明村原山峰电镀厂内</w:t>
            </w:r>
          </w:p>
        </w:tc>
      </w:tr>
      <w:tr w14:paraId="25F2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D41D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A0E1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94010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60045"/>
                  <wp:effectExtent l="0" t="0" r="0" b="0"/>
                  <wp:wrapNone/>
                  <wp:docPr id="996" name="图片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" name="图片_22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57175"/>
                  <wp:effectExtent l="0" t="0" r="0" b="0"/>
                  <wp:wrapNone/>
                  <wp:docPr id="997" name="图片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" name="图片_214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71780"/>
                  <wp:effectExtent l="0" t="0" r="0" b="0"/>
                  <wp:wrapNone/>
                  <wp:docPr id="998" name="图片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" name="图片_213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999" name="图片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" name="图片_212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000" name="图片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" name="图片_21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001" name="图片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" name="图片_210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95580"/>
                  <wp:effectExtent l="0" t="0" r="0" b="0"/>
                  <wp:wrapNone/>
                  <wp:docPr id="1002" name="图片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" name="图片_216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9385"/>
                  <wp:effectExtent l="0" t="0" r="0" b="0"/>
                  <wp:wrapNone/>
                  <wp:docPr id="1003" name="图片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" name="图片_209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4465"/>
                  <wp:effectExtent l="0" t="0" r="0" b="0"/>
                  <wp:wrapNone/>
                  <wp:docPr id="1004" name="图片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" name="图片_208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005" name="图片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" name="图片_207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006" name="图片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" name="图片_206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49885"/>
                  <wp:effectExtent l="0" t="0" r="0" b="0"/>
                  <wp:wrapNone/>
                  <wp:docPr id="1007" name="图片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" name="图片_219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35915"/>
                  <wp:effectExtent l="0" t="0" r="0" b="0"/>
                  <wp:wrapNone/>
                  <wp:docPr id="1008" name="图片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" name="图片_20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82880"/>
                  <wp:effectExtent l="0" t="0" r="0" b="0"/>
                  <wp:wrapNone/>
                  <wp:docPr id="1009" name="图片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" name="图片_204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0" b="0"/>
                  <wp:wrapNone/>
                  <wp:docPr id="1010" name="图片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" name="图片_203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40360"/>
                  <wp:effectExtent l="0" t="0" r="0" b="0"/>
                  <wp:wrapNone/>
                  <wp:docPr id="1011" name="图片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" name="图片_20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257175"/>
                  <wp:effectExtent l="0" t="0" r="0" b="0"/>
                  <wp:wrapNone/>
                  <wp:docPr id="1012" name="图片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" name="图片_20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93040"/>
                  <wp:effectExtent l="0" t="0" r="0" b="0"/>
                  <wp:wrapNone/>
                  <wp:docPr id="1013" name="图片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" name="图片_200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9385"/>
                  <wp:effectExtent l="0" t="0" r="0" b="0"/>
                  <wp:wrapNone/>
                  <wp:docPr id="1014" name="图片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" name="图片_199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90830"/>
                  <wp:effectExtent l="0" t="0" r="0" b="0"/>
                  <wp:wrapNone/>
                  <wp:docPr id="1015" name="图片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" name="图片_221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4465"/>
                  <wp:effectExtent l="0" t="0" r="0" b="0"/>
                  <wp:wrapNone/>
                  <wp:docPr id="1016" name="图片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" name="图片_198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8910"/>
                  <wp:effectExtent l="0" t="0" r="0" b="0"/>
                  <wp:wrapNone/>
                  <wp:docPr id="1017" name="图片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" name="图片_197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018" name="图片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" name="图片_196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019" name="图片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" name="图片_195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020" name="图片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" name="图片_194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021" name="图片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" name="图片_193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022" name="图片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" name="图片_192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023" name="图片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" name="图片_19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3515"/>
                  <wp:effectExtent l="0" t="0" r="0" b="0"/>
                  <wp:wrapNone/>
                  <wp:docPr id="1024" name="图片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" name="图片_217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025" name="图片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图片_190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7305" cy="193040"/>
                  <wp:effectExtent l="0" t="0" r="0" b="0"/>
                  <wp:wrapNone/>
                  <wp:docPr id="1026" name="图片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_189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60045"/>
                  <wp:effectExtent l="0" t="0" r="0" b="0"/>
                  <wp:wrapNone/>
                  <wp:docPr id="1027" name="图片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_383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49885"/>
                  <wp:effectExtent l="0" t="0" r="0" b="0"/>
                  <wp:wrapNone/>
                  <wp:docPr id="1028" name="图片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图片_382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029" name="图片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图片_381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66700"/>
                  <wp:effectExtent l="0" t="0" r="0" b="0"/>
                  <wp:wrapNone/>
                  <wp:docPr id="1030" name="图片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图片_378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57175"/>
                  <wp:effectExtent l="0" t="0" r="0" b="0"/>
                  <wp:wrapNone/>
                  <wp:docPr id="1031" name="图片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图片_377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032" name="图片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图片_188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033" name="图片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图片_187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034" name="图片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图片_375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035" name="图片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图片_374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036" name="图片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图片_373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037" name="图片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图片_186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038" name="图片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图片_185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039" name="图片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图片_369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040" name="图片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图片_184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041" name="图片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图片_183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042" name="图片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图片_182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043" name="图片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图片_181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40360"/>
                  <wp:effectExtent l="0" t="0" r="0" b="0"/>
                  <wp:wrapNone/>
                  <wp:docPr id="1044" name="图片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图片_365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045" name="图片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" name="图片_180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046" name="图片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" name="图片_218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047" name="图片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" name="图片_177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048" name="图片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" name="图片_176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049" name="图片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" name="图片_175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050" name="图片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图片_357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051" name="图片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" name="图片_350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052" name="图片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" name="图片_174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053" name="图片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" name="图片_173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054" name="图片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图片_168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055" name="图片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" name="图片_16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056" name="图片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" name="图片_160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057" name="图片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" name="图片_159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058" name="图片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" name="图片_158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54965"/>
                  <wp:effectExtent l="0" t="0" r="0" b="0"/>
                  <wp:wrapNone/>
                  <wp:docPr id="1059" name="图片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" name="图片_15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5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060" name="图片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" name="图片_344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90830"/>
                  <wp:effectExtent l="0" t="0" r="0" b="0"/>
                  <wp:wrapNone/>
                  <wp:docPr id="1061" name="图片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" name="图片_152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35915"/>
                  <wp:effectExtent l="0" t="0" r="0" b="0"/>
                  <wp:wrapNone/>
                  <wp:docPr id="1062" name="图片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" name="图片_150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4155"/>
                  <wp:effectExtent l="0" t="0" r="0" b="0"/>
                  <wp:wrapNone/>
                  <wp:docPr id="1063" name="图片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" name="图片_149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66700"/>
                  <wp:effectExtent l="0" t="0" r="0" b="0"/>
                  <wp:wrapNone/>
                  <wp:docPr id="1064" name="图片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" name="图片_21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3040"/>
                  <wp:effectExtent l="0" t="0" r="0" b="0"/>
                  <wp:wrapNone/>
                  <wp:docPr id="1065" name="图片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" name="图片_148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5580"/>
                  <wp:effectExtent l="0" t="0" r="0" b="0"/>
                  <wp:wrapNone/>
                  <wp:docPr id="1066" name="图片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" name="图片_147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62255"/>
                  <wp:effectExtent l="0" t="0" r="0" b="0"/>
                  <wp:wrapNone/>
                  <wp:docPr id="1067" name="图片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" name="图片_140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068" name="图片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" name="图片_334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0170"/>
                  <wp:effectExtent l="0" t="0" r="0" b="0"/>
                  <wp:wrapNone/>
                  <wp:docPr id="1069" name="图片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" name="图片_139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7790"/>
                  <wp:effectExtent l="0" t="0" r="0" b="0"/>
                  <wp:wrapNone/>
                  <wp:docPr id="1070" name="图片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" name="图片_138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071" name="图片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" name="图片_326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072" name="图片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" name="图片_137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073" name="图片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" name="图片_136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074" name="图片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" name="图片_135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075" name="图片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" name="图片_134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076" name="图片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" name="图片_317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077" name="图片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" name="图片_132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078" name="图片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" name="图片_13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079" name="图片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" name="图片_129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90830"/>
                  <wp:effectExtent l="0" t="0" r="0" b="0"/>
                  <wp:wrapNone/>
                  <wp:docPr id="1080" name="图片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" name="图片_384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081" name="图片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" name="图片_128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0170"/>
                  <wp:effectExtent l="0" t="0" r="0" b="0"/>
                  <wp:wrapNone/>
                  <wp:docPr id="1082" name="图片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" name="图片_296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083" name="图片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" name="图片_127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3515"/>
                  <wp:effectExtent l="0" t="0" r="0" b="0"/>
                  <wp:wrapNone/>
                  <wp:docPr id="1084" name="图片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" name="图片_380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95580"/>
                  <wp:effectExtent l="0" t="0" r="0" b="0"/>
                  <wp:wrapNone/>
                  <wp:docPr id="1085" name="图片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" name="图片_379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086" name="图片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" name="图片_126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64465"/>
                  <wp:effectExtent l="0" t="0" r="0" b="0"/>
                  <wp:wrapNone/>
                  <wp:docPr id="1087" name="图片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" name="图片_124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71780"/>
                  <wp:effectExtent l="0" t="0" r="0" b="0"/>
                  <wp:wrapNone/>
                  <wp:docPr id="1088" name="图片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" name="图片_376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089" name="图片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" name="图片_292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090" name="图片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" name="图片_117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091" name="图片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" name="图片_288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9385"/>
                  <wp:effectExtent l="0" t="0" r="0" b="0"/>
                  <wp:wrapNone/>
                  <wp:docPr id="1092" name="图片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" name="图片_372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4465"/>
                  <wp:effectExtent l="0" t="0" r="0" b="0"/>
                  <wp:wrapNone/>
                  <wp:docPr id="1093" name="图片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" name="图片_371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094" name="图片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" name="图片_370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35915"/>
                  <wp:effectExtent l="0" t="0" r="0" b="0"/>
                  <wp:wrapNone/>
                  <wp:docPr id="1095" name="图片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" name="图片_368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82880"/>
                  <wp:effectExtent l="0" t="0" r="0" b="0"/>
                  <wp:wrapNone/>
                  <wp:docPr id="1096" name="图片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" name="图片_367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0" b="0"/>
                  <wp:wrapNone/>
                  <wp:docPr id="1097" name="图片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" name="图片_366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257175"/>
                  <wp:effectExtent l="0" t="0" r="0" b="0"/>
                  <wp:wrapNone/>
                  <wp:docPr id="1098" name="图片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" name="图片_364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93040"/>
                  <wp:effectExtent l="0" t="0" r="0" b="0"/>
                  <wp:wrapNone/>
                  <wp:docPr id="1099" name="图片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" name="图片_36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9385"/>
                  <wp:effectExtent l="0" t="0" r="0" b="0"/>
                  <wp:wrapNone/>
                  <wp:docPr id="1100" name="图片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" name="图片_362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4465"/>
                  <wp:effectExtent l="0" t="0" r="0" b="0"/>
                  <wp:wrapNone/>
                  <wp:docPr id="1101" name="图片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" name="图片_361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8910"/>
                  <wp:effectExtent l="0" t="0" r="0" b="0"/>
                  <wp:wrapNone/>
                  <wp:docPr id="1102" name="图片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" name="图片_360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103" name="图片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" name="图片_359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104" name="图片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" name="图片_358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105" name="图片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" name="图片_356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106" name="图片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" name="图片_355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107" name="图片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" name="图片_352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7305" cy="193040"/>
                  <wp:effectExtent l="0" t="0" r="0" b="0"/>
                  <wp:wrapNone/>
                  <wp:docPr id="1108" name="图片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" name="图片_347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109" name="图片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" name="图片_346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110" name="图片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" name="图片_345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111" name="图片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" name="图片_343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112" name="图片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" name="图片_342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113" name="图片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" name="图片_34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114" name="图片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" name="图片_340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115" name="图片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" name="图片_339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116" name="图片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" name="图片_338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117" name="图片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" name="图片_335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118" name="图片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" name="图片_333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119" name="图片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" name="图片_332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120" name="图片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" name="图片_33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121" name="图片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" name="图片_320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122" name="图片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" name="图片_319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123" name="图片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" name="图片_318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54965"/>
                  <wp:effectExtent l="0" t="0" r="0" b="0"/>
                  <wp:wrapNone/>
                  <wp:docPr id="1124" name="图片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" name="图片_313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5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90830"/>
                  <wp:effectExtent l="0" t="0" r="0" b="0"/>
                  <wp:wrapNone/>
                  <wp:docPr id="1125" name="图片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" name="图片_312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35915"/>
                  <wp:effectExtent l="0" t="0" r="0" b="0"/>
                  <wp:wrapNone/>
                  <wp:docPr id="1126" name="图片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" name="图片_310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4155"/>
                  <wp:effectExtent l="0" t="0" r="0" b="0"/>
                  <wp:wrapNone/>
                  <wp:docPr id="1127" name="图片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" name="图片_309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3040"/>
                  <wp:effectExtent l="0" t="0" r="0" b="0"/>
                  <wp:wrapNone/>
                  <wp:docPr id="1128" name="图片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" name="图片_308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5580"/>
                  <wp:effectExtent l="0" t="0" r="0" b="0"/>
                  <wp:wrapNone/>
                  <wp:docPr id="1129" name="图片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" name="图片_307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62255"/>
                  <wp:effectExtent l="0" t="0" r="0" b="0"/>
                  <wp:wrapNone/>
                  <wp:docPr id="1130" name="图片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" name="图片_297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7790"/>
                  <wp:effectExtent l="0" t="0" r="0" b="0"/>
                  <wp:wrapNone/>
                  <wp:docPr id="1131" name="图片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" name="图片_295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132" name="图片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" name="图片_294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133" name="图片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" name="图片_293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134" name="图片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" name="图片_291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135" name="图片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" name="图片_290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136" name="图片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" name="图片_289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137" name="图片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" name="图片_286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138" name="图片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" name="图片_285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139" name="图片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" name="图片_284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64465"/>
                  <wp:effectExtent l="0" t="0" r="0" b="0"/>
                  <wp:wrapNone/>
                  <wp:docPr id="1140" name="图片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" name="图片_283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141" name="图片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" name="图片_278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无锡市聚欣流体技术有限公司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55EAD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无锡市锡山区锡北镇朝晖东路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3640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8B05B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204C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D1BCD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无锡市三盈体育用品有限公司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5379A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无锡市锡山区锡北镇张泾工业园泾新路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3-1</w:t>
            </w:r>
          </w:p>
        </w:tc>
      </w:tr>
      <w:tr w14:paraId="74C5F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7B53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8588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20D2D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无锡越诺金属制品有限公司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0C874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无锡市锡山经济技术开发区双桥村委东片工业园</w:t>
            </w:r>
          </w:p>
        </w:tc>
      </w:tr>
      <w:tr w14:paraId="16E72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73A8B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BFA0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175"/>
                  <wp:effectExtent l="0" t="0" r="0" b="0"/>
                  <wp:wrapNone/>
                  <wp:docPr id="1151" name="图片_10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" name="图片_100_SpCnt_1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4605" cy="257810"/>
                  <wp:effectExtent l="0" t="0" r="0" b="0"/>
                  <wp:wrapNone/>
                  <wp:docPr id="1152" name="图片_10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" name="图片_104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153" name="图片_10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" name="图片_102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154" name="图片_10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" name="图片_101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4605" cy="257810"/>
                  <wp:effectExtent l="0" t="0" r="0" b="0"/>
                  <wp:wrapNone/>
                  <wp:docPr id="1155" name="图片_11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" name="图片_110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175"/>
                  <wp:effectExtent l="0" t="0" r="0" b="0"/>
                  <wp:wrapNone/>
                  <wp:docPr id="1156" name="图片_10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" name="图片_105_SpCnt_1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810"/>
                  <wp:effectExtent l="0" t="0" r="0" b="0"/>
                  <wp:wrapNone/>
                  <wp:docPr id="1157" name="图片_10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" name="图片_109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810"/>
                  <wp:effectExtent l="0" t="0" r="0" b="0"/>
                  <wp:wrapNone/>
                  <wp:docPr id="1158" name="图片_10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" name="图片_103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159" name="图片_10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" name="图片_108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D1447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160" name="图片_13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" name="图片_136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4465"/>
                  <wp:effectExtent l="0" t="0" r="0" b="0"/>
                  <wp:wrapNone/>
                  <wp:docPr id="1161" name="图片_37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" name="图片_371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162" name="图片_21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" name="图片_210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163" name="图片_35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" name="图片_350_SpCnt_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62255"/>
                  <wp:effectExtent l="0" t="0" r="0" b="0"/>
                  <wp:wrapNone/>
                  <wp:docPr id="1164" name="图片_14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" name="图片_140_SpCnt_1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165" name="图片_33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" name="图片_338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257175"/>
                  <wp:effectExtent l="0" t="0" r="0" b="0"/>
                  <wp:wrapNone/>
                  <wp:docPr id="1166" name="图片_36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" name="图片_364_SpCnt_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167" name="图片_37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" name="图片_374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168" name="图片_19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" name="图片_194_SpCnt_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3040"/>
                  <wp:effectExtent l="0" t="0" r="0" b="0"/>
                  <wp:wrapNone/>
                  <wp:docPr id="1169" name="图片_14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" name="图片_148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60045"/>
                  <wp:effectExtent l="0" t="0" r="0" b="0"/>
                  <wp:wrapNone/>
                  <wp:docPr id="1170" name="图片_22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" name="图片_220_SpCnt_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7790"/>
                  <wp:effectExtent l="0" t="0" r="0" b="0"/>
                  <wp:wrapNone/>
                  <wp:docPr id="1171" name="图片_13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" name="图片_138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172" name="图片_33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" name="图片_334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173" name="图片_17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" name="图片_175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35915"/>
                  <wp:effectExtent l="0" t="0" r="0" b="0"/>
                  <wp:wrapNone/>
                  <wp:docPr id="1174" name="图片_36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" name="图片_368_SpCnt_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175" name="图片_35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" name="图片_359_SpCnt_1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4465"/>
                  <wp:effectExtent l="0" t="0" r="0" b="0"/>
                  <wp:wrapNone/>
                  <wp:docPr id="1176" name="图片_19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" name="图片_198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3040"/>
                  <wp:effectExtent l="0" t="0" r="0" b="0"/>
                  <wp:wrapNone/>
                  <wp:docPr id="1177" name="图片_30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" name="图片_308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0170"/>
                  <wp:effectExtent l="0" t="0" r="0" b="0"/>
                  <wp:wrapNone/>
                  <wp:docPr id="1178" name="图片_29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" name="图片_296_SpCnt_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54965"/>
                  <wp:effectExtent l="0" t="0" r="0" b="0"/>
                  <wp:wrapNone/>
                  <wp:docPr id="1179" name="图片_15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" name="图片_154_SpCnt_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5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180" name="图片_37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" name="图片_375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8910"/>
                  <wp:effectExtent l="0" t="0" r="0" b="0"/>
                  <wp:wrapNone/>
                  <wp:docPr id="1181" name="图片_19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" name="图片_197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182" name="图片_29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" name="图片_291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489" name="图片_34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9" name="图片_343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62255"/>
                  <wp:effectExtent l="0" t="0" r="0" b="0"/>
                  <wp:wrapNone/>
                  <wp:docPr id="1490" name="图片_29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0" name="图片_297_SpCnt_1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491" name="图片_33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" name="图片_339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57175"/>
                  <wp:effectExtent l="0" t="0" r="0" b="0"/>
                  <wp:wrapNone/>
                  <wp:docPr id="1492" name="图片_2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2" name="图片_214_SpCnt_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66700"/>
                  <wp:effectExtent l="0" t="0" r="0" b="0"/>
                  <wp:wrapNone/>
                  <wp:docPr id="1493" name="图片_21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3" name="图片_215_SpCnt_1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494" name="图片_18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" name="图片_187_SpCnt_1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495" name="图片_35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" name="图片_357_SpCnt_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66700"/>
                  <wp:effectExtent l="0" t="0" r="0" b="0"/>
                  <wp:wrapNone/>
                  <wp:docPr id="1496" name="图片_37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6" name="图片_378_SpCnt_1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497" name="图片_19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" name="图片_195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498" name="图片_15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" name="图片_159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499" name="图片_29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9" name="图片_292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500" name="图片_17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0" name="图片_174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501" name="图片_32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" name="图片_326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502" name="图片_28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2" name="图片_284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0" b="0"/>
                  <wp:wrapNone/>
                  <wp:docPr id="1503" name="图片_36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3" name="图片_366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504" name="图片_18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4" name="图片_186_SpCnt_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35915"/>
                  <wp:effectExtent l="0" t="0" r="0" b="0"/>
                  <wp:wrapNone/>
                  <wp:docPr id="1505" name="图片_31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" name="图片_310_SpCnt_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4155"/>
                  <wp:effectExtent l="0" t="0" r="0" b="0"/>
                  <wp:wrapNone/>
                  <wp:docPr id="1506" name="图片_14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6" name="图片_149_SpCnt_1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507" name="图片_12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7" name="图片_126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71780"/>
                  <wp:effectExtent l="0" t="0" r="0" b="0"/>
                  <wp:wrapNone/>
                  <wp:docPr id="1508" name="图片_37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8" name="图片_376_SpCnt_1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257175"/>
                  <wp:effectExtent l="0" t="0" r="0" b="0"/>
                  <wp:wrapNone/>
                  <wp:docPr id="1509" name="图片_20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9" name="图片_201_SpCnt_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10" name="图片_37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0" name="图片_370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511" name="图片_33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1" name="图片_331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90830"/>
                  <wp:effectExtent l="0" t="0" r="0" b="0"/>
                  <wp:wrapNone/>
                  <wp:docPr id="1512" name="图片_22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2" name="图片_221_SpCnt_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513" name="图片_19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3" name="图片_193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514" name="图片_19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4" name="图片_190_SpCnt_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95580"/>
                  <wp:effectExtent l="0" t="0" r="0" b="0"/>
                  <wp:wrapNone/>
                  <wp:docPr id="1515" name="图片_37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5" name="图片_379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516" name="图片_13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6" name="图片_134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64465"/>
                  <wp:effectExtent l="0" t="0" r="0" b="0"/>
                  <wp:wrapNone/>
                  <wp:docPr id="1517" name="图片_12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7" name="图片_124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518" name="图片_31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8" name="图片_319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19" name="图片_17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9" name="图片_177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520" name="图片_17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" name="图片_176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521" name="图片_2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1" name="图片_288_SpCnt_1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71780"/>
                  <wp:effectExtent l="0" t="0" r="0" b="0"/>
                  <wp:wrapNone/>
                  <wp:docPr id="1522" name="图片_21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2" name="图片_213_SpCnt_1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523" name="图片_18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3" name="图片_180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524" name="图片_16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4" name="图片_168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0" b="0"/>
                  <wp:wrapNone/>
                  <wp:docPr id="1525" name="图片_20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5" name="图片_203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526" name="图片_17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6" name="图片_173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54965"/>
                  <wp:effectExtent l="0" t="0" r="0" b="0"/>
                  <wp:wrapNone/>
                  <wp:docPr id="1527" name="图片_31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7" name="图片_313_SpCnt_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5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528" name="图片_28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" name="图片_285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529" name="图片_18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" name="图片_181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30" name="图片_29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0" name="图片_293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4465"/>
                  <wp:effectExtent l="0" t="0" r="0" b="0"/>
                  <wp:wrapNone/>
                  <wp:docPr id="1531" name="图片_20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" name="图片_208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532" name="图片_34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2" name="图片_345_SpCnt_1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533" name="图片_18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" name="图片_183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534" name="图片_32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4" name="图片_320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49885"/>
                  <wp:effectExtent l="0" t="0" r="0" b="0"/>
                  <wp:wrapNone/>
                  <wp:docPr id="1535" name="图片_21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" name="图片_219_SpCnt_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7305" cy="193040"/>
                  <wp:effectExtent l="0" t="0" r="0" b="0"/>
                  <wp:wrapNone/>
                  <wp:docPr id="1536" name="图片_18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" name="图片_189_SpCnt_1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37" name="图片_18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" name="图片_184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538" name="图片_36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" name="图片_369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539" name="图片_18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9" name="图片_185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5580"/>
                  <wp:effectExtent l="0" t="0" r="0" b="0"/>
                  <wp:wrapNone/>
                  <wp:docPr id="1540" name="图片_14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0" name="图片_147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3515"/>
                  <wp:effectExtent l="0" t="0" r="0" b="0"/>
                  <wp:wrapNone/>
                  <wp:docPr id="1541" name="图片_38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1" name="图片_380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90830"/>
                  <wp:effectExtent l="0" t="0" r="0" b="0"/>
                  <wp:wrapNone/>
                  <wp:docPr id="1542" name="图片_38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2" name="图片_384_SpCnt_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43" name="图片_34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3" name="图片_342_SpCnt_1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5580"/>
                  <wp:effectExtent l="0" t="0" r="0" b="0"/>
                  <wp:wrapNone/>
                  <wp:docPr id="1544" name="图片_30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4" name="图片_307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4155"/>
                  <wp:effectExtent l="0" t="0" r="0" b="0"/>
                  <wp:wrapNone/>
                  <wp:docPr id="1545" name="图片_30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5" name="图片_309_SpCnt_1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0170"/>
                  <wp:effectExtent l="0" t="0" r="0" b="0"/>
                  <wp:wrapNone/>
                  <wp:docPr id="1546" name="图片_13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6" name="图片_139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547" name="图片_34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7" name="图片_346_SpCnt_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48" name="图片_33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8" name="图片_335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549" name="图片_20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9" name="图片_206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550" name="图片_19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" name="图片_191_SpCnt_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3515"/>
                  <wp:effectExtent l="0" t="0" r="0" b="0"/>
                  <wp:wrapNone/>
                  <wp:docPr id="1551" name="图片_21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" name="图片_217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552" name="图片_12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" name="图片_127_SpCnt_1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553" name="图片_19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" name="图片_196_SpCnt_1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73990"/>
                  <wp:effectExtent l="0" t="0" r="0" b="0"/>
                  <wp:wrapNone/>
                  <wp:docPr id="1554" name="图片_1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4" name="图片_188_SpCnt_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60045"/>
                  <wp:effectExtent l="0" t="0" r="0" b="0"/>
                  <wp:wrapNone/>
                  <wp:docPr id="1555" name="图片_38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5" name="图片_383_SpCnt_1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349885"/>
                  <wp:effectExtent l="0" t="0" r="0" b="0"/>
                  <wp:wrapNone/>
                  <wp:docPr id="1556" name="图片_38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6" name="图片_382_SpCnt_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557" name="图片_37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" name="图片_373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558" name="图片_16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8" name="图片_160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559" name="图片_29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9" name="图片_294_SpCnt_1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9385"/>
                  <wp:effectExtent l="0" t="0" r="0" b="0"/>
                  <wp:wrapNone/>
                  <wp:docPr id="1560" name="图片_19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0" name="图片_199_SpCnt_1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57175"/>
                  <wp:effectExtent l="0" t="0" r="0" b="0"/>
                  <wp:wrapNone/>
                  <wp:docPr id="1561" name="图片_37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1" name="图片_377_SpCnt_1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8435"/>
                  <wp:effectExtent l="0" t="0" r="0" b="0"/>
                  <wp:wrapNone/>
                  <wp:docPr id="1562" name="图片_13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" name="图片_137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563" name="图片_35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3" name="图片_355_SpCnt_1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4465"/>
                  <wp:effectExtent l="0" t="0" r="0" b="0"/>
                  <wp:wrapNone/>
                  <wp:docPr id="1564" name="图片_36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4" name="图片_361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7305" cy="193040"/>
                  <wp:effectExtent l="0" t="0" r="0" b="0"/>
                  <wp:wrapNone/>
                  <wp:docPr id="1565" name="图片_34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5" name="图片_347_SpCnt_1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35915"/>
                  <wp:effectExtent l="0" t="0" r="0" b="0"/>
                  <wp:wrapNone/>
                  <wp:docPr id="1566" name="图片_20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" name="图片_205_SpCnt_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90830"/>
                  <wp:effectExtent l="0" t="0" r="0" b="0"/>
                  <wp:wrapNone/>
                  <wp:docPr id="1567" name="图片_31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" name="图片_312_SpCnt_1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9385"/>
                  <wp:effectExtent l="0" t="0" r="0" b="0"/>
                  <wp:wrapNone/>
                  <wp:docPr id="1568" name="图片_36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8" name="图片_362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9385"/>
                  <wp:effectExtent l="0" t="0" r="0" b="0"/>
                  <wp:wrapNone/>
                  <wp:docPr id="1569" name="图片_37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9" name="图片_372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570" name="图片_21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0" name="图片_218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571" name="图片_11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" name="图片_117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572" name="图片_16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2" name="图片_161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9385"/>
                  <wp:effectExtent l="0" t="0" r="0" b="0"/>
                  <wp:wrapNone/>
                  <wp:docPr id="1573" name="图片_20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3" name="图片_209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574" name="图片_13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4" name="图片_131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40360"/>
                  <wp:effectExtent l="0" t="0" r="0" b="0"/>
                  <wp:wrapNone/>
                  <wp:docPr id="1575" name="图片_36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5" name="图片_365_SpCnt_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340360"/>
                  <wp:effectExtent l="0" t="0" r="0" b="0"/>
                  <wp:wrapNone/>
                  <wp:docPr id="1576" name="图片_20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6" name="图片_202_SpCnt_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577" name="图片_33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7" name="图片_332_SpCnt_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335915"/>
                  <wp:effectExtent l="0" t="0" r="0" b="0"/>
                  <wp:wrapNone/>
                  <wp:docPr id="1578" name="图片_15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8" name="图片_150_SpCnt_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579" name="图片_13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9" name="图片_135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4940"/>
                  <wp:effectExtent l="0" t="0" r="0" b="0"/>
                  <wp:wrapNone/>
                  <wp:docPr id="1580" name="图片_28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0" name="图片_289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581" name="图片_18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1" name="图片_182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8910"/>
                  <wp:effectExtent l="0" t="0" r="0" b="0"/>
                  <wp:wrapNone/>
                  <wp:docPr id="1582" name="图片_36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" name="图片_360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583" name="图片_35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" name="图片_352_SpCnt_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584" name="图片_13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" name="图片_132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585" name="图片_15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5" name="图片_158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586" name="图片_21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6" name="图片_211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82880"/>
                  <wp:effectExtent l="0" t="0" r="0" b="0"/>
                  <wp:wrapNone/>
                  <wp:docPr id="1587" name="图片_20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" name="图片_204_SpCnt_1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588" name="图片_35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8" name="图片_356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93040"/>
                  <wp:effectExtent l="0" t="0" r="0" b="0"/>
                  <wp:wrapNone/>
                  <wp:docPr id="1589" name="图片_3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9" name="图片_363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82880"/>
                  <wp:effectExtent l="0" t="0" r="0" b="0"/>
                  <wp:wrapNone/>
                  <wp:docPr id="1590" name="图片_36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0" name="图片_367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90830"/>
                  <wp:effectExtent l="0" t="0" r="0" b="0"/>
                  <wp:wrapNone/>
                  <wp:docPr id="1591" name="图片_15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1" name="图片_152_SpCnt_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592" name="图片_34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2" name="图片_341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93040"/>
                  <wp:effectExtent l="0" t="0" r="0" b="0"/>
                  <wp:wrapNone/>
                  <wp:docPr id="1593" name="图片_20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" name="图片_200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594" name="图片_29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4" name="图片_290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595" name="图片_28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5" name="图片_286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596" name="图片_20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6" name="图片_207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5250"/>
                  <wp:effectExtent l="0" t="0" r="0" b="0"/>
                  <wp:wrapNone/>
                  <wp:docPr id="1597" name="图片_21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7" name="图片_212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97790"/>
                  <wp:effectExtent l="0" t="0" r="0" b="0"/>
                  <wp:wrapNone/>
                  <wp:docPr id="1598" name="图片_29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8" name="图片_295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599" name="图片_12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" name="图片_128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600" name="图片_38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0" name="图片_381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601" name="图片_33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" name="图片_333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64465"/>
                  <wp:effectExtent l="0" t="0" r="0" b="0"/>
                  <wp:wrapNone/>
                  <wp:docPr id="1602" name="图片_34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2" name="图片_344_SpCnt_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603" name="图片_31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3" name="图片_317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64465"/>
                  <wp:effectExtent l="0" t="0" r="0" b="0"/>
                  <wp:wrapNone/>
                  <wp:docPr id="1604" name="图片_28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4" name="图片_283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605" name="图片_12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" name="图片_129_SpCnt_1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606" name="图片_35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6" name="图片_358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" cy="193040"/>
                  <wp:effectExtent l="0" t="0" r="0" b="0"/>
                  <wp:wrapNone/>
                  <wp:docPr id="1607" name="图片_19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" name="图片_192_SpCnt_1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56845"/>
                  <wp:effectExtent l="0" t="0" r="0" b="0"/>
                  <wp:wrapNone/>
                  <wp:docPr id="1608" name="图片_31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8" name="图片_318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56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609" name="图片_27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" name="图片_278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610" name="图片_34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0" name="图片_340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95580"/>
                  <wp:effectExtent l="0" t="0" r="0" b="0"/>
                  <wp:wrapNone/>
                  <wp:docPr id="1611" name="图片_21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1" name="图片_216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无锡赫尔德克精密机械有限公司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AAF8B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座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楼</w:t>
            </w:r>
          </w:p>
        </w:tc>
      </w:tr>
      <w:tr w14:paraId="28130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1AFD6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0245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175"/>
                  <wp:effectExtent l="0" t="0" r="0" b="0"/>
                  <wp:wrapNone/>
                  <wp:docPr id="1612" name="图片_26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" name="图片_267_SpCnt_1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4605" cy="257810"/>
                  <wp:effectExtent l="0" t="0" r="0" b="0"/>
                  <wp:wrapNone/>
                  <wp:docPr id="1613" name="图片_26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3" name="图片_266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4605" cy="257810"/>
                  <wp:effectExtent l="0" t="0" r="0" b="0"/>
                  <wp:wrapNone/>
                  <wp:docPr id="1614" name="图片_27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" name="图片_272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7790"/>
                  <wp:effectExtent l="0" t="0" r="0" b="0"/>
                  <wp:wrapNone/>
                  <wp:docPr id="1615" name="图片_2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5" name="图片_263_SpCnt_1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810"/>
                  <wp:effectExtent l="0" t="0" r="0" b="0"/>
                  <wp:wrapNone/>
                  <wp:docPr id="1616" name="图片_27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" name="图片_271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617" name="图片_26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" name="图片_264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175"/>
                  <wp:effectExtent l="0" t="0" r="0" b="0"/>
                  <wp:wrapNone/>
                  <wp:docPr id="1618" name="图片_26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8" name="图片_262_SpCnt_1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49860"/>
                  <wp:effectExtent l="0" t="0" r="0" b="0"/>
                  <wp:wrapNone/>
                  <wp:docPr id="1619" name="图片_27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9" name="图片_270_SpCnt_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70" cy="257810"/>
                  <wp:effectExtent l="0" t="0" r="0" b="0"/>
                  <wp:wrapNone/>
                  <wp:docPr id="1620" name="图片_26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0" name="图片_265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" cy="257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BBE5C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8910"/>
                  <wp:effectExtent l="0" t="0" r="0" b="0"/>
                  <wp:wrapNone/>
                  <wp:docPr id="1621" name="图片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" name="图片_247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622" name="图片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2" name="图片_257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623" name="图片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" name="图片_252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3040"/>
                  <wp:effectExtent l="0" t="0" r="0" b="0"/>
                  <wp:wrapNone/>
                  <wp:docPr id="1624" name="图片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" name="图片_243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625" name="图片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5" name="图片_249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626" name="图片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6" name="图片_229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627" name="图片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7" name="图片_240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64465"/>
                  <wp:effectExtent l="0" t="0" r="0" b="0"/>
                  <wp:wrapNone/>
                  <wp:docPr id="1628" name="图片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" name="图片_242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629" name="图片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" name="图片_228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3515"/>
                  <wp:effectExtent l="0" t="0" r="0" b="0"/>
                  <wp:wrapNone/>
                  <wp:docPr id="1630" name="图片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0" name="图片_254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631" name="图片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1" name="图片_251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85725"/>
                  <wp:effectExtent l="0" t="0" r="0" b="0"/>
                  <wp:wrapNone/>
                  <wp:docPr id="1632" name="图片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" name="图片_250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71780"/>
                  <wp:effectExtent l="0" t="0" r="0" b="0"/>
                  <wp:wrapNone/>
                  <wp:docPr id="1633" name="图片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3" name="图片_258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634" name="图片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" name="图片_246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4465"/>
                  <wp:effectExtent l="0" t="0" r="0" b="0"/>
                  <wp:wrapNone/>
                  <wp:docPr id="1635" name="图片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5" name="图片_256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636" name="图片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6" name="图片_227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9385"/>
                  <wp:effectExtent l="0" t="0" r="0" b="0"/>
                  <wp:wrapNone/>
                  <wp:docPr id="1637" name="图片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7" name="图片_255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95580"/>
                  <wp:effectExtent l="0" t="0" r="0" b="0"/>
                  <wp:wrapNone/>
                  <wp:docPr id="1638" name="图片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" name="图片_25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639" name="图片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" name="图片_248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4155"/>
                  <wp:effectExtent l="0" t="0" r="0" b="0"/>
                  <wp:wrapNone/>
                  <wp:docPr id="1640" name="图片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0" name="图片_244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5580"/>
                  <wp:effectExtent l="0" t="0" r="0" b="0"/>
                  <wp:wrapNone/>
                  <wp:docPr id="1641" name="图片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1" name="图片_24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无锡镭可施光电技术有限公司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D5ECA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瑞云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座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室</w:t>
            </w:r>
          </w:p>
        </w:tc>
      </w:tr>
      <w:tr w14:paraId="6987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0702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2F54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8436D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无锡通透光电科技有限公司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0C6B3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瑞云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座</w:t>
            </w:r>
          </w:p>
        </w:tc>
      </w:tr>
      <w:tr w14:paraId="3C7F3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C70D2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C950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F5CD0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江苏长灵贵金属有限公司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9A7DC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瑞云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座一楼西南</w:t>
            </w:r>
          </w:p>
        </w:tc>
      </w:tr>
      <w:tr w14:paraId="41A89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7409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8ADA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EE29D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无锡巧勤光电科技有限公司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E5113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瑞云二座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楼</w:t>
            </w:r>
          </w:p>
        </w:tc>
      </w:tr>
      <w:tr w14:paraId="749F9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EB55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ADA1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C8390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江苏一电智能设备有限公司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8B387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祥云四座</w:t>
            </w:r>
          </w:p>
        </w:tc>
      </w:tr>
      <w:tr w14:paraId="69626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9607A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9325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2F750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无锡申达门窗厂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E9C91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合心路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AEA5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BF28E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72A1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9EB1C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无锡汇华减震器有限公司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4C006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友谊北路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D4EE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48E9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3E92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77D1C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无锡嘉润包装材料有限公司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2CBC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锡港路友谊路交界</w:t>
            </w:r>
          </w:p>
        </w:tc>
      </w:tr>
      <w:tr w14:paraId="0C0E1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2B25F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1BC8F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AB7B6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无锡市神力通信工程有限公司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E0DC8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蓉洋一路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BC4D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E4919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6C2A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E416F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64465"/>
                  <wp:effectExtent l="0" t="0" r="0" b="0"/>
                  <wp:wrapNone/>
                  <wp:docPr id="1642" name="图片_24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2" name="图片_242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643" name="图片_25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3" name="图片_252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3040"/>
                  <wp:effectExtent l="0" t="0" r="0" b="0"/>
                  <wp:wrapNone/>
                  <wp:docPr id="1644" name="图片_24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4" name="图片_243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68910"/>
                  <wp:effectExtent l="0" t="0" r="0" b="0"/>
                  <wp:wrapNone/>
                  <wp:docPr id="1645" name="图片_24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5" name="图片_247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3990"/>
                  <wp:effectExtent l="0" t="0" r="0" b="0"/>
                  <wp:wrapNone/>
                  <wp:docPr id="1646" name="图片_24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" name="图片_240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4465"/>
                  <wp:effectExtent l="0" t="0" r="0" b="0"/>
                  <wp:wrapNone/>
                  <wp:docPr id="1647" name="图片_25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" name="图片_256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95580"/>
                  <wp:effectExtent l="0" t="0" r="0" b="0"/>
                  <wp:wrapNone/>
                  <wp:docPr id="1648" name="图片_24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8" name="图片_241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271780"/>
                  <wp:effectExtent l="0" t="0" r="0" b="0"/>
                  <wp:wrapNone/>
                  <wp:docPr id="1649" name="图片_25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9" name="图片_258_SpCnt_1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3515"/>
                  <wp:effectExtent l="0" t="0" r="0" b="0"/>
                  <wp:wrapNone/>
                  <wp:docPr id="1650" name="图片_25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0" name="图片_254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0170"/>
                  <wp:effectExtent l="0" t="0" r="0" b="0"/>
                  <wp:wrapNone/>
                  <wp:docPr id="1651" name="图片_24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1" name="图片_249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95250"/>
                  <wp:effectExtent l="0" t="0" r="0" b="0"/>
                  <wp:wrapNone/>
                  <wp:docPr id="1652" name="图片_24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" name="图片_246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95580"/>
                  <wp:effectExtent l="0" t="0" r="0" b="0"/>
                  <wp:wrapNone/>
                  <wp:docPr id="1653" name="图片_25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3" name="图片_253_SpCnt_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95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224155"/>
                  <wp:effectExtent l="0" t="0" r="0" b="0"/>
                  <wp:wrapNone/>
                  <wp:docPr id="1654" name="图片_24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4" name="图片_244_SpCnt_1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655" name="图片_24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5" name="图片_248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90170"/>
                  <wp:effectExtent l="0" t="0" r="0" b="0"/>
                  <wp:wrapNone/>
                  <wp:docPr id="1656" name="图片_22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6" name="图片_228_SpCnt_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9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73990"/>
                  <wp:effectExtent l="0" t="0" r="0" b="0"/>
                  <wp:wrapNone/>
                  <wp:docPr id="1657" name="图片_22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" name="图片_229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85725"/>
                  <wp:effectExtent l="0" t="0" r="0" b="0"/>
                  <wp:wrapNone/>
                  <wp:docPr id="1658" name="图片_25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" name="图片_250_SpCnt_1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3990"/>
                  <wp:effectExtent l="0" t="0" r="0" b="0"/>
                  <wp:wrapNone/>
                  <wp:docPr id="1659" name="图片_22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" name="图片_227_SpCnt_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68910"/>
                  <wp:effectExtent l="0" t="0" r="0" b="0"/>
                  <wp:wrapNone/>
                  <wp:docPr id="1660" name="图片_25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" name="图片_251_SpCnt_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68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87960"/>
                  <wp:effectExtent l="0" t="0" r="0" b="0"/>
                  <wp:wrapNone/>
                  <wp:docPr id="1661" name="图片_25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1" name="图片_257_SpCnt_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445" cy="159385"/>
                  <wp:effectExtent l="0" t="0" r="0" b="0"/>
                  <wp:wrapNone/>
                  <wp:docPr id="1662" name="图片_25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2" name="图片_255_SpCnt_1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" cy="15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无锡市宝御达机械设备制造有限公司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B2F0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无锡市锡山区锡北镇八士村金桥路</w:t>
            </w:r>
          </w:p>
        </w:tc>
      </w:tr>
      <w:tr w14:paraId="2567D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7F16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FC82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5D820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无锡市新盛邦智能交通工程有限公司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334B0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无锡市锡山区锡北镇泾西村锡港西路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3A31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1CDBB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A46F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35D72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无锡亿腾自动化有限公司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9B7B7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无锡市锡山区锡北镇新光路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5104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DEA6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B74E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84705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无锡市宏顺自动化元件厂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028BD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无锡市锡山区锡北镇泾虹路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号优谷产业园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D6C8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9239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DFE1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E753E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无锡巨匠自动化设备有限公司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60CF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无锡市锡山区锡北镇泾新村锡港路张泾东段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FF1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6BB4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6C86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C0ACF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锡山区锡北弘辰五金加工厂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D157D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锡山区锡北镇八士新坝村团结北路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B683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1E49C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87E0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7B8A8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锡山区锡北新余五金加工厂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D4FA7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锡山区锡北镇张泾新明村老村委旁</w:t>
            </w:r>
          </w:p>
        </w:tc>
      </w:tr>
      <w:tr w14:paraId="5E6BB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7E790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7377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81765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锡山区锡北镇夏秋良针织品厂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71B37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锡山区锡北镇张泾光明村肖家</w:t>
            </w:r>
          </w:p>
        </w:tc>
      </w:tr>
      <w:tr w14:paraId="5ABE4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BD1F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F5EC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37B8A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无锡世纪服装辅料有限公司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3CFB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锡山区锡北镇八士新坝村</w:t>
            </w:r>
          </w:p>
        </w:tc>
      </w:tr>
      <w:tr w14:paraId="3640F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75F8B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DD43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2235C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无锡新利盛电子有限公司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B42A7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无锡市锡山区锡北镇八士蓉北大街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90D0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AD7A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02BF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bottom"/>
          </w:tcPr>
          <w:p w14:paraId="6FEC12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无锡弘铭铸业有限公司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50C54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羊尖镇机械装备产业园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 w14:paraId="5BC5D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39167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2AE0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E476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江苏瑞通信息产业有限公司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09CF4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羊尖镇廊下</w:t>
            </w:r>
          </w:p>
        </w:tc>
      </w:tr>
      <w:tr w14:paraId="1A13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B91CA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467F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F27A2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青志（无锡）粉末铸锻有限公司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AF689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锡山机械装备产业园区胶阳东路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19C7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AA35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38B2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546A4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无锡奥野机械有限公司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16D57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羊尖工业园胶阳路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C597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FC991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C66E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B14B1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无锡彩绮新材料科技有限公司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77315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羊尖通园路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</w:tr>
      <w:tr w14:paraId="08E68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69F8E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100D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28192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无锡泛步金属制品有限公司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1C26D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羊尖镇南丰村汪家墩新羊大道</w:t>
            </w:r>
          </w:p>
        </w:tc>
      </w:tr>
      <w:tr w14:paraId="1CFA1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616C2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1A0C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24458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无锡合聚元塑料制品有限公司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4259C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羊尖镇宛山村锡宛路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A66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EFAEC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1428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03769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无锡华南钢结构环保有限公司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078C3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羊尖镇工业园</w:t>
            </w:r>
          </w:p>
        </w:tc>
      </w:tr>
      <w:tr w14:paraId="580C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8463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DB23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FE8EC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无锡嘉鼎机械科技有限公司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2D455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羊尖镇机械装备产业园</w:t>
            </w:r>
          </w:p>
        </w:tc>
      </w:tr>
      <w:tr w14:paraId="0FF5F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27281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CCE8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D3EC8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无锡今弈纺织有限公司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AACC9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羊尖镇机械装备产业园</w:t>
            </w:r>
          </w:p>
        </w:tc>
      </w:tr>
      <w:tr w14:paraId="36F96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FA6A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1AE8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866B9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无锡靖钧机械模具有限公司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2AEBD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羊尖镇工业园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区园丰路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C5FD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ED75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B6C5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1E7E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无锡郡安包装材料有限公司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68124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羊尖镇宛山村三房廊下</w:t>
            </w:r>
          </w:p>
        </w:tc>
      </w:tr>
      <w:tr w14:paraId="38F27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57D39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AFE5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540C2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无锡华亮节能科技有限公司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B3AEC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安镇街道厚惠路与商盛路交叉口西南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米</w:t>
            </w:r>
          </w:p>
        </w:tc>
      </w:tr>
      <w:tr w14:paraId="4C7FC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8451F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2F1D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851C9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41B62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安镇街道锡山大道与吼山南路交叉口西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米</w:t>
            </w:r>
          </w:p>
        </w:tc>
      </w:tr>
      <w:tr w14:paraId="778B6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E9CEB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D862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31101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博宇（无锡）科技有限公司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6A604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锡山区安镇街道大成工业园东盛路</w:t>
            </w:r>
          </w:p>
        </w:tc>
      </w:tr>
      <w:tr w14:paraId="6FECA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3F4E3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3A47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78035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无锡晶瑜智能机械有限公司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85828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安镇街道东盛路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F48A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9C11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C7A5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FBD69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无锡罗茨鼓风机厂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E83C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安镇街道大成路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2194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99315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6DE9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6A9D6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无锡市贝润风机制造有限公司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A044F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锡山区安镇街道安南村隆达路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292D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27BE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25F7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44DE0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无锡钧亿峰包装有限公司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91F89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无锡市锡山区鹅湖镇甘露甘厚路工业集中区</w:t>
            </w:r>
          </w:p>
        </w:tc>
      </w:tr>
      <w:tr w14:paraId="58991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E525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A918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shd w:val="clear" w:color="auto" w:fill="auto"/>
            <w:vAlign w:val="bottom"/>
          </w:tcPr>
          <w:p w14:paraId="795B3F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无锡市寿德木业有限公司</w:t>
            </w:r>
          </w:p>
        </w:tc>
        <w:tc>
          <w:tcPr>
            <w:tcW w:w="3307" w:type="dxa"/>
            <w:shd w:val="clear" w:color="auto" w:fill="auto"/>
            <w:vAlign w:val="bottom"/>
          </w:tcPr>
          <w:p w14:paraId="091553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无锡市锡山区鹅湖镇科技路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20A1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57446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6D12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shd w:val="clear" w:color="auto" w:fill="auto"/>
            <w:vAlign w:val="bottom"/>
          </w:tcPr>
          <w:p w14:paraId="738214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世星科技股份有限公司</w:t>
            </w:r>
          </w:p>
        </w:tc>
        <w:tc>
          <w:tcPr>
            <w:tcW w:w="3307" w:type="dxa"/>
            <w:shd w:val="clear" w:color="auto" w:fill="auto"/>
            <w:vAlign w:val="bottom"/>
          </w:tcPr>
          <w:p w14:paraId="7BBE51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无锡市锡山区鹅湖镇工业园区柏桥路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1A7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B1DFC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9255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80E8E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无锡甘露焦化设备有限公司</w:t>
            </w:r>
          </w:p>
        </w:tc>
        <w:tc>
          <w:tcPr>
            <w:tcW w:w="3307" w:type="dxa"/>
            <w:shd w:val="clear" w:color="auto" w:fill="auto"/>
            <w:vAlign w:val="bottom"/>
          </w:tcPr>
          <w:p w14:paraId="5DAF34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无锡市锡山区鹅湖镇甘露甘北路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46B4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83DDA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D2F1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3EEC5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无锡宝顺不锈钢有限公司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64EEE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无锡市锡山区鹅湖镇荡厚路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7A59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0153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1ED5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44D18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无锡新星烟花贸易有限公司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43E80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无锡市锡山区鹅湖镇鹅湖壹号花园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</w:tr>
      <w:tr w14:paraId="08D80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3CA1D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8D1E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2A4ED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无锡八丰科技有限公司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A66D5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无锡市锡山区东港镇蠡西社区创业路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1BF7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32215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F7AB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038A8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无锡凯祥电子有限公司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B69A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锡山区东港镇港下湖塘桥村</w:t>
            </w:r>
          </w:p>
        </w:tc>
      </w:tr>
      <w:tr w14:paraId="40417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BC50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1BD6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5BC58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无锡北盟机械有限公司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36A39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无锡市锡山区东港镇亚光村工业园区</w:t>
            </w:r>
          </w:p>
        </w:tc>
      </w:tr>
      <w:tr w14:paraId="07D34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6E8A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E599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4BE4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无锡双诚模具有限公司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486AA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无锡市锡山区东港镇东升大道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3331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2797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9A0A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CF301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无锡国容电子有限公司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72BB9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锡山区东港镇东湖塘阳光工业园区</w:t>
            </w:r>
          </w:p>
        </w:tc>
      </w:tr>
      <w:tr w14:paraId="1A369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06180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5ECD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3E031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无锡奇力钢绳有限公司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2C44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锡山区东港镇华东村</w:t>
            </w:r>
          </w:p>
        </w:tc>
      </w:tr>
      <w:tr w14:paraId="77C64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5A6D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6A1A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89751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无锡宏越织物有限公司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FD220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无锡市锡山区东港镇东升村下庄工业园</w:t>
            </w:r>
          </w:p>
        </w:tc>
      </w:tr>
      <w:tr w14:paraId="2FCFC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6FAE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B18B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ED75A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无锡市东新焊接设备厂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EC31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锡山区东湖塘镇锡沙路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FCC0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7238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065D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58AFA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无锡市东顺客车配件厂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21EAD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无锡市锡山区东港镇亚光村工业园区</w:t>
            </w:r>
          </w:p>
        </w:tc>
      </w:tr>
      <w:tr w14:paraId="0CBE1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D6FB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55CF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393DD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无锡市丰盈起重机械厂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10571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无锡市锡山区东港镇勤新村小斗里</w:t>
            </w:r>
          </w:p>
        </w:tc>
      </w:tr>
      <w:tr w14:paraId="3CD44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9766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5E3E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16DAE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无锡市丽和电器设备厂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37E25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锡山区东港镇东升村</w:t>
            </w:r>
          </w:p>
        </w:tc>
      </w:tr>
      <w:tr w14:paraId="1E90E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51E13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6877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32C3D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无锡市亚德电器设备厂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CDD12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无锡市锡山区东港镇黄土塘路阳光工业园区</w:t>
            </w:r>
          </w:p>
        </w:tc>
      </w:tr>
      <w:tr w14:paraId="561D3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2931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94D9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AC94E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无锡市全欣彩板钢构厂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80DFF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无锡市锡山区东港镇东湖村</w:t>
            </w:r>
          </w:p>
        </w:tc>
      </w:tr>
      <w:tr w14:paraId="742EC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47486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2261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00FB4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无锡市凌风电子配件厂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70C71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锡山区东港镇港下新巷村</w:t>
            </w:r>
          </w:p>
        </w:tc>
      </w:tr>
      <w:tr w14:paraId="56063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04B32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AD39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7A0E3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无锡市勇富电气设备厂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8769D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无锡市锡山区东港镇张缪舍村</w:t>
            </w:r>
          </w:p>
        </w:tc>
      </w:tr>
      <w:tr w14:paraId="564E0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25913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3E16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97F18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无锡市华航冷挤压件厂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76AD1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锡山区东港镇港下陈市村起动齿轮厂内</w:t>
            </w:r>
          </w:p>
        </w:tc>
      </w:tr>
      <w:tr w14:paraId="54FB4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4012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1F38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E203A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无锡市南祥五金冲件厂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2C21D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锡山区东港镇港下港南村</w:t>
            </w:r>
          </w:p>
        </w:tc>
      </w:tr>
      <w:tr w14:paraId="3FDB6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916A0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A62B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6DB16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无锡市友基金属制品厂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17C6F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无锡市锡山区东港镇港东村</w:t>
            </w:r>
          </w:p>
        </w:tc>
      </w:tr>
      <w:tr w14:paraId="0FE4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C34FE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56B5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33A41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无锡市名晟车辆配件厂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E8BC9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无锡市锡山区东港镇工业园区（阳光园区）</w:t>
            </w:r>
          </w:p>
        </w:tc>
      </w:tr>
      <w:tr w14:paraId="19E90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08705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A43D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AB57C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无锡市新型传动机械厂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15B0A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无锡市锡山区东港镇工业园区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 w14:paraId="1A8E3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868DD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75E2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F23AD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江苏优叶精密机械有限公司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0BD3D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无锡市锡山经济开发区胶阳路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2596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54C2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30799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80B9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13B33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德力佳传动科技（江苏）股份有限公司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EE13B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江苏省无锡市锡山区安泰一路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1DAA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AF4C9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5034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74F3C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上海工业锅炉（无锡）有限公司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35F7F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无锡市锡山经济技术开发区安泰一路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47F4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EAD4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7BEB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8E89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乐丰精密零件制造（无锡）有限公司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773F7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无锡市锡山经济开发区东区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安泰二路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7171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F9A8A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3DF6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258DC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无锡宏源机电科技股份有限公司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785E7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无锡锡山大道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B65B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C84E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7117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C4AE0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锡山区厚桥中浩电动车配件加工厂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E391A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无锡市锡山区厚桥街道厚嵩路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D223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87B1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CB73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5FEF5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博戈橡胶塑料（无锡）有限公司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6B2EE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无锡市锡山区安泰三路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DD6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CD0E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BA49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3A95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百发动力（无锡）有限公司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DC623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无锡市锡山经济技术开发区安泰三路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972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FFD6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41F6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DF80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C13A9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无锡好泰克工贸有限公司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1B7F4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锡山区东北塘镇农坝村农石路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50AB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F3FF6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77DD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A3EFA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无锡瑞仕达精密机器有限公司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C5EE4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锡山区东北塘大马巷村石新路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100-15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8D64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C696A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E757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C0FFC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无锡瑞升纺织服饰有限公司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12E0C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锡山区东北塘街道石新路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号楼四楼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401</w:t>
            </w:r>
          </w:p>
        </w:tc>
      </w:tr>
    </w:tbl>
    <w:p w14:paraId="03158A4D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240" w:lineRule="exact"/>
        <w:ind w:left="0" w:right="0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5F204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 w14:paraId="19454C77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惠山区</w:t>
            </w:r>
          </w:p>
        </w:tc>
      </w:tr>
      <w:tr w14:paraId="79F8D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 w14:paraId="131822D4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 w14:paraId="4A343FBD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 w14:paraId="1844F708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 w14:paraId="51E22E80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7D8C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381C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 w14:paraId="47CFD0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58F594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无锡市峻雅机械有限公司</w:t>
            </w:r>
          </w:p>
        </w:tc>
        <w:tc>
          <w:tcPr>
            <w:tcW w:w="3307" w:type="dxa"/>
            <w:vAlign w:val="center"/>
          </w:tcPr>
          <w:p w14:paraId="6C577C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无锡市惠山区钱桥藕塘稍塘路22号</w:t>
            </w:r>
          </w:p>
        </w:tc>
      </w:tr>
      <w:tr w14:paraId="33D8E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1DB42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 w14:paraId="296982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6BDFC8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无锡恒菱电梯装饰有限公司</w:t>
            </w:r>
          </w:p>
        </w:tc>
        <w:tc>
          <w:tcPr>
            <w:tcW w:w="3307" w:type="dxa"/>
            <w:vAlign w:val="center"/>
          </w:tcPr>
          <w:p w14:paraId="55D930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无锡市惠山区钱桥街道晓丰社区潘丰路</w:t>
            </w:r>
          </w:p>
        </w:tc>
      </w:tr>
      <w:tr w14:paraId="5DB13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2D048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 w14:paraId="5E0A19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2DE65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无锡华科铝业有限公司</w:t>
            </w:r>
          </w:p>
        </w:tc>
        <w:tc>
          <w:tcPr>
            <w:tcW w:w="3307" w:type="dxa"/>
            <w:vAlign w:val="center"/>
          </w:tcPr>
          <w:p w14:paraId="2EDF8A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无锡市惠山区钱桥街道藕塘锡陆路305号</w:t>
            </w:r>
          </w:p>
        </w:tc>
      </w:tr>
      <w:tr w14:paraId="467D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2351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 w14:paraId="5E541F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5EF884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无锡市昌宏钢管有限公司</w:t>
            </w:r>
          </w:p>
        </w:tc>
        <w:tc>
          <w:tcPr>
            <w:tcW w:w="3307" w:type="dxa"/>
            <w:vAlign w:val="center"/>
          </w:tcPr>
          <w:p w14:paraId="46F318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无锡市惠山区钱桥街道舜南路7号</w:t>
            </w:r>
          </w:p>
        </w:tc>
      </w:tr>
      <w:tr w14:paraId="10F1C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4BC44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 w14:paraId="2FE52F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21F45E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无锡丰佳机械有限公司</w:t>
            </w:r>
          </w:p>
        </w:tc>
        <w:tc>
          <w:tcPr>
            <w:tcW w:w="3307" w:type="dxa"/>
            <w:vAlign w:val="center"/>
          </w:tcPr>
          <w:p w14:paraId="352235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惠山区312国道辅路与钱沈路交叉口东140米</w:t>
            </w:r>
          </w:p>
        </w:tc>
      </w:tr>
      <w:tr w14:paraId="3C2AF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AD753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 w14:paraId="74F6D7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7D23D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无锡宏吉峰环保科技有限公司</w:t>
            </w:r>
          </w:p>
        </w:tc>
        <w:tc>
          <w:tcPr>
            <w:tcW w:w="3307" w:type="dxa"/>
            <w:vAlign w:val="center"/>
          </w:tcPr>
          <w:p w14:paraId="5D195D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无锡市惠山区洛社镇红明村</w:t>
            </w:r>
          </w:p>
        </w:tc>
      </w:tr>
      <w:tr w14:paraId="1A5AC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E2E1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 w14:paraId="2605CF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B0193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无锡嘉鹰机械设备有限责任公司</w:t>
            </w:r>
          </w:p>
        </w:tc>
        <w:tc>
          <w:tcPr>
            <w:tcW w:w="3307" w:type="dxa"/>
            <w:vAlign w:val="center"/>
          </w:tcPr>
          <w:p w14:paraId="46FCD4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无锡市惠山区洛社镇万马村</w:t>
            </w:r>
          </w:p>
        </w:tc>
      </w:tr>
      <w:tr w14:paraId="474D2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C905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 w14:paraId="51B6B5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17AF0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无锡金隆苏豫自动化科技有限公司</w:t>
            </w:r>
          </w:p>
        </w:tc>
        <w:tc>
          <w:tcPr>
            <w:tcW w:w="3307" w:type="dxa"/>
            <w:vAlign w:val="center"/>
          </w:tcPr>
          <w:p w14:paraId="4F6D8F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无锡市惠山区洛社镇杨市人民中路10号</w:t>
            </w:r>
          </w:p>
        </w:tc>
      </w:tr>
      <w:tr w14:paraId="3B4FE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C1D5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 w14:paraId="6FC34D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401E1F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无锡星球金属制品厂</w:t>
            </w:r>
          </w:p>
        </w:tc>
        <w:tc>
          <w:tcPr>
            <w:tcW w:w="3307" w:type="dxa"/>
            <w:vAlign w:val="center"/>
          </w:tcPr>
          <w:p w14:paraId="7C138E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无锡市惠山区洛社花明桥堍</w:t>
            </w:r>
          </w:p>
        </w:tc>
      </w:tr>
      <w:tr w14:paraId="270E5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0E9DB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 w14:paraId="75FD95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650360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惠山区同亚金属制品厂</w:t>
            </w:r>
          </w:p>
        </w:tc>
        <w:tc>
          <w:tcPr>
            <w:tcW w:w="3307" w:type="dxa"/>
            <w:vAlign w:val="center"/>
          </w:tcPr>
          <w:p w14:paraId="1706FC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惠山区玉祁街道祁北路</w:t>
            </w:r>
          </w:p>
        </w:tc>
      </w:tr>
      <w:tr w14:paraId="2A3C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301AD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 w14:paraId="4EE4C2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FBC35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无锡市东方恒家木业有限公司</w:t>
            </w:r>
          </w:p>
        </w:tc>
        <w:tc>
          <w:tcPr>
            <w:tcW w:w="3307" w:type="dxa"/>
            <w:vAlign w:val="center"/>
          </w:tcPr>
          <w:p w14:paraId="484D26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无锡惠山经济开发区玉祁配套区东环路</w:t>
            </w:r>
          </w:p>
        </w:tc>
      </w:tr>
      <w:tr w14:paraId="385D8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54F6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 w14:paraId="151C19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3D01EE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无锡市前洲起重机械厂</w:t>
            </w:r>
          </w:p>
        </w:tc>
        <w:tc>
          <w:tcPr>
            <w:tcW w:w="3307" w:type="dxa"/>
            <w:vAlign w:val="center"/>
          </w:tcPr>
          <w:p w14:paraId="128714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无锡市惠山区前洲街道邓巷社区</w:t>
            </w:r>
          </w:p>
        </w:tc>
      </w:tr>
      <w:tr w14:paraId="21F55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3230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 w14:paraId="6E1E6F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C39EC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无锡市前洲永冠机械制造厂</w:t>
            </w:r>
          </w:p>
        </w:tc>
        <w:tc>
          <w:tcPr>
            <w:tcW w:w="3307" w:type="dxa"/>
            <w:vAlign w:val="center"/>
          </w:tcPr>
          <w:p w14:paraId="61EE60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无锡市前洲街道塘村</w:t>
            </w:r>
          </w:p>
        </w:tc>
      </w:tr>
      <w:tr w14:paraId="28F8B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38FFA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 w14:paraId="3E493A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82D2D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663" name="Picture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3" name="Picture_63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无锡威孚长安有限责任公司</w:t>
            </w:r>
          </w:p>
        </w:tc>
        <w:tc>
          <w:tcPr>
            <w:tcW w:w="3307" w:type="dxa"/>
            <w:vAlign w:val="center"/>
          </w:tcPr>
          <w:p w14:paraId="4266B3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无锡市惠山区惠山经济开发区惠畅路88号</w:t>
            </w:r>
          </w:p>
        </w:tc>
      </w:tr>
      <w:tr w14:paraId="2B87A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CF939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 w14:paraId="24ED5D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316754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江苏贺邦科技有限公司</w:t>
            </w:r>
          </w:p>
        </w:tc>
        <w:tc>
          <w:tcPr>
            <w:tcW w:w="3307" w:type="dxa"/>
            <w:vAlign w:val="center"/>
          </w:tcPr>
          <w:p w14:paraId="594E4C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无锡惠山经济开发区堰新路标准厂房A区</w:t>
            </w:r>
          </w:p>
        </w:tc>
      </w:tr>
      <w:tr w14:paraId="721E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23F6E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 w14:paraId="74D038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4C78EF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永豪（无锡）压铸有限公司</w:t>
            </w:r>
          </w:p>
        </w:tc>
        <w:tc>
          <w:tcPr>
            <w:tcW w:w="3307" w:type="dxa"/>
            <w:vAlign w:val="center"/>
          </w:tcPr>
          <w:p w14:paraId="44B985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无锡惠山经济开发区惠成路88-4号</w:t>
            </w:r>
          </w:p>
        </w:tc>
      </w:tr>
      <w:tr w14:paraId="29AF5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D78DD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 w14:paraId="060854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69D42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无锡永亿精工科技有限公司</w:t>
            </w:r>
          </w:p>
        </w:tc>
        <w:tc>
          <w:tcPr>
            <w:tcW w:w="3307" w:type="dxa"/>
            <w:vAlign w:val="center"/>
          </w:tcPr>
          <w:p w14:paraId="200901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无锡惠山经济开发区春惠路568-9#</w:t>
            </w:r>
          </w:p>
        </w:tc>
      </w:tr>
      <w:tr w14:paraId="131A0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1A5C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 w14:paraId="3AFE33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11ACE4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惠山区长安章新服装加工厂</w:t>
            </w:r>
          </w:p>
        </w:tc>
        <w:tc>
          <w:tcPr>
            <w:tcW w:w="3307" w:type="dxa"/>
            <w:vAlign w:val="center"/>
          </w:tcPr>
          <w:p w14:paraId="3A5E81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无锡市惠山区太平路15号</w:t>
            </w:r>
          </w:p>
        </w:tc>
      </w:tr>
      <w:tr w14:paraId="7DC00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A3B04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 w14:paraId="56CD4D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097F21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无锡德柏斯门窗有限公司</w:t>
            </w:r>
          </w:p>
        </w:tc>
        <w:tc>
          <w:tcPr>
            <w:tcW w:w="3307" w:type="dxa"/>
            <w:vAlign w:val="center"/>
          </w:tcPr>
          <w:p w14:paraId="4AA97F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无锡市惠山区惠畅路99号</w:t>
            </w:r>
          </w:p>
        </w:tc>
      </w:tr>
      <w:tr w14:paraId="5F747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C362F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 w14:paraId="0E4D42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2A4A5E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无锡健胜手套有限公司</w:t>
            </w:r>
          </w:p>
        </w:tc>
        <w:tc>
          <w:tcPr>
            <w:tcW w:w="3307" w:type="dxa"/>
            <w:vAlign w:val="center"/>
          </w:tcPr>
          <w:p w14:paraId="7D1F21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无锡市惠山区太平路100号</w:t>
            </w:r>
          </w:p>
        </w:tc>
      </w:tr>
      <w:tr w14:paraId="12D39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EC832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 w14:paraId="063E20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6DB711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无锡金林制衣厂</w:t>
            </w:r>
          </w:p>
        </w:tc>
        <w:tc>
          <w:tcPr>
            <w:tcW w:w="3307" w:type="dxa"/>
            <w:vAlign w:val="center"/>
          </w:tcPr>
          <w:p w14:paraId="6542A1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无锡市惠山区惠际路</w:t>
            </w:r>
          </w:p>
        </w:tc>
      </w:tr>
      <w:tr w14:paraId="38CB1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3245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 w14:paraId="40F43F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26585E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无锡市长安明达针织厂</w:t>
            </w:r>
          </w:p>
        </w:tc>
        <w:tc>
          <w:tcPr>
            <w:tcW w:w="3307" w:type="dxa"/>
            <w:vAlign w:val="center"/>
          </w:tcPr>
          <w:p w14:paraId="2511F7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无锡市惠山区友谊街128号</w:t>
            </w:r>
          </w:p>
        </w:tc>
      </w:tr>
      <w:tr w14:paraId="286DD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95B5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 w14:paraId="660378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37F2A2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无锡市长安申达包装厂</w:t>
            </w:r>
          </w:p>
        </w:tc>
        <w:tc>
          <w:tcPr>
            <w:tcW w:w="3307" w:type="dxa"/>
            <w:vAlign w:val="center"/>
          </w:tcPr>
          <w:p w14:paraId="00DCBC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无锡市惠山区春惠路99号</w:t>
            </w:r>
          </w:p>
        </w:tc>
      </w:tr>
      <w:tr w14:paraId="701EF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273EF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 w14:paraId="46E417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4F7BFB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无锡帕母医疗技术有限公司</w:t>
            </w:r>
          </w:p>
        </w:tc>
        <w:tc>
          <w:tcPr>
            <w:tcW w:w="3307" w:type="dxa"/>
            <w:vAlign w:val="center"/>
          </w:tcPr>
          <w:p w14:paraId="560650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惠山大道1719-11号D11楼三层</w:t>
            </w:r>
          </w:p>
        </w:tc>
      </w:tr>
      <w:tr w14:paraId="47FB0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0D1A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 w14:paraId="3D7139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37F962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无锡鹏超电机科技有限公司</w:t>
            </w:r>
          </w:p>
        </w:tc>
        <w:tc>
          <w:tcPr>
            <w:tcW w:w="3307" w:type="dxa"/>
            <w:vAlign w:val="center"/>
          </w:tcPr>
          <w:p w14:paraId="155E2C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无锡市惠山区华清创智园5-102</w:t>
            </w:r>
          </w:p>
        </w:tc>
      </w:tr>
      <w:tr w14:paraId="3B1B8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B7A1C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 w14:paraId="48FDF0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36B714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无锡市红昕纺织有限公司</w:t>
            </w:r>
          </w:p>
        </w:tc>
        <w:tc>
          <w:tcPr>
            <w:tcW w:w="3307" w:type="dxa"/>
            <w:vAlign w:val="center"/>
          </w:tcPr>
          <w:p w14:paraId="6BF6BE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无锡市惠山区长八路180号</w:t>
            </w:r>
          </w:p>
        </w:tc>
      </w:tr>
      <w:tr w14:paraId="0C919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0549B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 w14:paraId="0EECE1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34E177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无锡市宏兴泵业气动元件厂</w:t>
            </w:r>
          </w:p>
        </w:tc>
        <w:tc>
          <w:tcPr>
            <w:tcW w:w="3307" w:type="dxa"/>
            <w:vAlign w:val="center"/>
          </w:tcPr>
          <w:p w14:paraId="35D499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无锡市惠山区堰新东路18号</w:t>
            </w:r>
          </w:p>
        </w:tc>
      </w:tr>
      <w:tr w14:paraId="7F35E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1A766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 w14:paraId="01FA22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7E6644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无锡市锦泰针织服装有限公司</w:t>
            </w:r>
          </w:p>
        </w:tc>
        <w:tc>
          <w:tcPr>
            <w:tcW w:w="3307" w:type="dxa"/>
            <w:vAlign w:val="center"/>
          </w:tcPr>
          <w:p w14:paraId="40A72C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无锡市惠山区友谊街78号</w:t>
            </w:r>
          </w:p>
        </w:tc>
      </w:tr>
      <w:tr w14:paraId="0125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A7DBF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 w14:paraId="32349E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0BF07E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无锡市圣发包装材料有限公司</w:t>
            </w:r>
          </w:p>
        </w:tc>
        <w:tc>
          <w:tcPr>
            <w:tcW w:w="3307" w:type="dxa"/>
            <w:vAlign w:val="center"/>
          </w:tcPr>
          <w:p w14:paraId="3C8993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无锡市惠山区金惠路595号</w:t>
            </w:r>
          </w:p>
        </w:tc>
      </w:tr>
      <w:tr w14:paraId="6FFEE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59B80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 w14:paraId="529C08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423391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惠山区堰桥翀翀机械厂</w:t>
            </w:r>
          </w:p>
        </w:tc>
        <w:tc>
          <w:tcPr>
            <w:tcW w:w="3307" w:type="dxa"/>
            <w:vAlign w:val="center"/>
          </w:tcPr>
          <w:p w14:paraId="6D5AA9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无锡市惠山区堰丰路29号</w:t>
            </w:r>
          </w:p>
        </w:tc>
      </w:tr>
      <w:tr w14:paraId="75A3E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38B44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 w14:paraId="2D0A97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DB70F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无锡沙漠除湿设备厂</w:t>
            </w:r>
          </w:p>
        </w:tc>
        <w:tc>
          <w:tcPr>
            <w:tcW w:w="3307" w:type="dxa"/>
            <w:vAlign w:val="center"/>
          </w:tcPr>
          <w:p w14:paraId="05E655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无锡市惠山区堰丰路9号</w:t>
            </w:r>
          </w:p>
        </w:tc>
      </w:tr>
      <w:tr w14:paraId="58348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ECA38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 w14:paraId="44E641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5BB56D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无锡市第一橡塑机械有限公司</w:t>
            </w:r>
          </w:p>
        </w:tc>
        <w:tc>
          <w:tcPr>
            <w:tcW w:w="3307" w:type="dxa"/>
            <w:vAlign w:val="center"/>
          </w:tcPr>
          <w:p w14:paraId="59A521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无锡市惠山区横街社区</w:t>
            </w:r>
          </w:p>
        </w:tc>
      </w:tr>
      <w:tr w14:paraId="71A62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C946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 w14:paraId="21507D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707921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无锡市润灵机械制造有限公司</w:t>
            </w:r>
          </w:p>
        </w:tc>
        <w:tc>
          <w:tcPr>
            <w:tcW w:w="3307" w:type="dxa"/>
            <w:vAlign w:val="center"/>
          </w:tcPr>
          <w:p w14:paraId="5EB616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无锡市惠山区西昌路12-1</w:t>
            </w:r>
          </w:p>
        </w:tc>
      </w:tr>
      <w:tr w14:paraId="08DDE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32354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 w14:paraId="1FA7FA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411485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无锡新利达化工机械有限公司</w:t>
            </w:r>
          </w:p>
        </w:tc>
        <w:tc>
          <w:tcPr>
            <w:tcW w:w="3307" w:type="dxa"/>
            <w:vAlign w:val="center"/>
          </w:tcPr>
          <w:p w14:paraId="6EF961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无锡市惠山区锡澄路北段155号</w:t>
            </w:r>
          </w:p>
        </w:tc>
      </w:tr>
      <w:tr w14:paraId="7A2D3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3900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 w14:paraId="414023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762AC2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无锡市燕华机械设备厂</w:t>
            </w:r>
          </w:p>
        </w:tc>
        <w:tc>
          <w:tcPr>
            <w:tcW w:w="3307" w:type="dxa"/>
            <w:vAlign w:val="center"/>
          </w:tcPr>
          <w:p w14:paraId="55CF31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无锡市惠山区堰翔路38号</w:t>
            </w:r>
          </w:p>
        </w:tc>
      </w:tr>
      <w:tr w14:paraId="0B70E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C4CE6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 w14:paraId="734276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70F87A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无锡凯博特环境工程有限公司</w:t>
            </w:r>
          </w:p>
        </w:tc>
        <w:tc>
          <w:tcPr>
            <w:tcW w:w="3307" w:type="dxa"/>
            <w:vAlign w:val="center"/>
          </w:tcPr>
          <w:p w14:paraId="06814C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无锡市惠山区北西漳路115号</w:t>
            </w:r>
          </w:p>
        </w:tc>
      </w:tr>
      <w:tr w14:paraId="5B31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9CFFC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 w14:paraId="5DFBBC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D805C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无锡市富达电镀环保设备厂</w:t>
            </w:r>
          </w:p>
        </w:tc>
        <w:tc>
          <w:tcPr>
            <w:tcW w:w="3307" w:type="dxa"/>
            <w:vAlign w:val="center"/>
          </w:tcPr>
          <w:p w14:paraId="34DC99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无锡市惠山区北西漳路46号</w:t>
            </w:r>
          </w:p>
        </w:tc>
      </w:tr>
      <w:tr w14:paraId="3D3F7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17487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 w14:paraId="5F3D7A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80CC3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无锡春之帘窗饰有限公司</w:t>
            </w:r>
          </w:p>
        </w:tc>
        <w:tc>
          <w:tcPr>
            <w:tcW w:w="3307" w:type="dxa"/>
            <w:vAlign w:val="center"/>
          </w:tcPr>
          <w:p w14:paraId="2C7918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无锡市惠山区堰兴路8号</w:t>
            </w:r>
          </w:p>
        </w:tc>
      </w:tr>
      <w:tr w14:paraId="7743E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4B7D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 w14:paraId="204144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551BDC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无锡易力制冷设备有限公司</w:t>
            </w:r>
          </w:p>
        </w:tc>
        <w:tc>
          <w:tcPr>
            <w:tcW w:w="3307" w:type="dxa"/>
            <w:vAlign w:val="center"/>
          </w:tcPr>
          <w:p w14:paraId="663572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无锡市惠山区西业路12-2</w:t>
            </w:r>
          </w:p>
        </w:tc>
      </w:tr>
      <w:tr w14:paraId="0EC1E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FAC25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 w14:paraId="7451CF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090DE7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无锡市洁白洗涤服务有限公司</w:t>
            </w:r>
          </w:p>
        </w:tc>
        <w:tc>
          <w:tcPr>
            <w:tcW w:w="3307" w:type="dxa"/>
            <w:vAlign w:val="center"/>
          </w:tcPr>
          <w:p w14:paraId="442C87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无锡市惠山区钱桥街道晓丰社区胜丰路13号</w:t>
            </w:r>
          </w:p>
        </w:tc>
      </w:tr>
      <w:tr w14:paraId="3CDEE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13382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 w14:paraId="77F1F3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417C5E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无锡市鼎天冷轧带材有限公司</w:t>
            </w:r>
          </w:p>
        </w:tc>
        <w:tc>
          <w:tcPr>
            <w:tcW w:w="3307" w:type="dxa"/>
            <w:vAlign w:val="center"/>
          </w:tcPr>
          <w:p w14:paraId="749496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无锡市惠山区钱桥街道晓丰社区胜星路22号</w:t>
            </w:r>
          </w:p>
        </w:tc>
      </w:tr>
      <w:tr w14:paraId="2C73C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11A0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 w14:paraId="7BF030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04FE16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无锡市稍塘电缆钢丝厂</w:t>
            </w:r>
          </w:p>
        </w:tc>
        <w:tc>
          <w:tcPr>
            <w:tcW w:w="3307" w:type="dxa"/>
            <w:vAlign w:val="center"/>
          </w:tcPr>
          <w:p w14:paraId="713564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无锡市惠山区稍塘路30号</w:t>
            </w:r>
          </w:p>
        </w:tc>
      </w:tr>
      <w:tr w14:paraId="3B4A4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2577B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 w14:paraId="1DBF18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743AA5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无锡市特倍林轴承有限公司</w:t>
            </w:r>
          </w:p>
        </w:tc>
        <w:tc>
          <w:tcPr>
            <w:tcW w:w="3307" w:type="dxa"/>
            <w:vAlign w:val="center"/>
          </w:tcPr>
          <w:p w14:paraId="5F51CD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无锡市惠山区钱桥钱胡公路563号</w:t>
            </w:r>
          </w:p>
        </w:tc>
      </w:tr>
      <w:tr w14:paraId="60A62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17823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 w14:paraId="41E87F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18DC21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无锡市鑫齐力金属制品有限公司</w:t>
            </w:r>
          </w:p>
        </w:tc>
        <w:tc>
          <w:tcPr>
            <w:tcW w:w="3307" w:type="dxa"/>
            <w:vAlign w:val="center"/>
          </w:tcPr>
          <w:p w14:paraId="614D3E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无锡市惠山区钱桥金山路12号</w:t>
            </w:r>
          </w:p>
        </w:tc>
      </w:tr>
      <w:tr w14:paraId="3A023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FAAE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 w14:paraId="662A46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272F63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无锡百盛皮件制造有限公司</w:t>
            </w:r>
          </w:p>
        </w:tc>
        <w:tc>
          <w:tcPr>
            <w:tcW w:w="3307" w:type="dxa"/>
            <w:vAlign w:val="center"/>
          </w:tcPr>
          <w:p w14:paraId="255C23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无锡市惠山区威尔路15号</w:t>
            </w:r>
          </w:p>
        </w:tc>
      </w:tr>
      <w:tr w14:paraId="01334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1550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 w14:paraId="17B7A5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1D9312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无锡市双诚冷弯型钢有限公司</w:t>
            </w:r>
          </w:p>
        </w:tc>
        <w:tc>
          <w:tcPr>
            <w:tcW w:w="3307" w:type="dxa"/>
            <w:vAlign w:val="center"/>
          </w:tcPr>
          <w:p w14:paraId="3E6282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无锡市惠山区晓星工业园</w:t>
            </w:r>
          </w:p>
        </w:tc>
      </w:tr>
      <w:tr w14:paraId="3DD5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3AC5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 w14:paraId="46F33A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641E4D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无锡市宏明盛锦纶制品有限公司</w:t>
            </w:r>
          </w:p>
        </w:tc>
        <w:tc>
          <w:tcPr>
            <w:tcW w:w="3307" w:type="dxa"/>
            <w:vAlign w:val="center"/>
          </w:tcPr>
          <w:p w14:paraId="18D66F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无锡市惠山区晓星工业园</w:t>
            </w:r>
          </w:p>
        </w:tc>
      </w:tr>
      <w:tr w14:paraId="3F669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C6C3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 w14:paraId="614C39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0D4694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无锡昊日塑业科技有限公司</w:t>
            </w:r>
          </w:p>
        </w:tc>
        <w:tc>
          <w:tcPr>
            <w:tcW w:w="3307" w:type="dxa"/>
            <w:vAlign w:val="center"/>
          </w:tcPr>
          <w:p w14:paraId="6B3292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无锡市钱桥钱洛路55号后门</w:t>
            </w:r>
          </w:p>
        </w:tc>
      </w:tr>
      <w:tr w14:paraId="346F1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04CDE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 w14:paraId="3BF008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6D75BC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无锡锦湖钢管有限公司</w:t>
            </w:r>
          </w:p>
        </w:tc>
        <w:tc>
          <w:tcPr>
            <w:tcW w:w="3307" w:type="dxa"/>
            <w:vAlign w:val="center"/>
          </w:tcPr>
          <w:p w14:paraId="5D4FC6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无锡市惠山区锦溢路17号</w:t>
            </w:r>
          </w:p>
        </w:tc>
      </w:tr>
      <w:tr w14:paraId="24A8C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2ED9D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 w14:paraId="6E2D8D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3D72C1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无锡新金鑫交通设备有限公司</w:t>
            </w:r>
          </w:p>
        </w:tc>
        <w:tc>
          <w:tcPr>
            <w:tcW w:w="3307" w:type="dxa"/>
            <w:vAlign w:val="center"/>
          </w:tcPr>
          <w:p w14:paraId="6DA31B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无锡市惠山区景盛路39号</w:t>
            </w:r>
          </w:p>
        </w:tc>
      </w:tr>
      <w:tr w14:paraId="05B54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B711A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 w14:paraId="6E57DC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3E0D71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无锡市创新热处理厂</w:t>
            </w:r>
          </w:p>
        </w:tc>
        <w:tc>
          <w:tcPr>
            <w:tcW w:w="3307" w:type="dxa"/>
            <w:vAlign w:val="center"/>
          </w:tcPr>
          <w:p w14:paraId="768EAE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无锡市惠山钱桥街道溪楠社区锦溢路8-1号</w:t>
            </w:r>
          </w:p>
        </w:tc>
      </w:tr>
      <w:tr w14:paraId="6BE78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6ECF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 w14:paraId="44A127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5F28DA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无锡大地薄板有限公司</w:t>
            </w:r>
          </w:p>
        </w:tc>
        <w:tc>
          <w:tcPr>
            <w:tcW w:w="3307" w:type="dxa"/>
            <w:vAlign w:val="center"/>
          </w:tcPr>
          <w:p w14:paraId="7F1DAB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无锡市惠山区钱洛路80号</w:t>
            </w:r>
          </w:p>
        </w:tc>
      </w:tr>
      <w:tr w14:paraId="7A242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516C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 w14:paraId="12D96E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79ECA7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无锡新联钢结构有限公司</w:t>
            </w:r>
          </w:p>
        </w:tc>
        <w:tc>
          <w:tcPr>
            <w:tcW w:w="3307" w:type="dxa"/>
            <w:vAlign w:val="center"/>
          </w:tcPr>
          <w:p w14:paraId="04C399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无锡市惠山区文亮路3号</w:t>
            </w:r>
          </w:p>
        </w:tc>
      </w:tr>
      <w:tr w14:paraId="01F48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4D65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 w14:paraId="4EFFCF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74B2F0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无锡邦成输送带有限公司</w:t>
            </w:r>
          </w:p>
        </w:tc>
        <w:tc>
          <w:tcPr>
            <w:tcW w:w="3307" w:type="dxa"/>
            <w:vAlign w:val="center"/>
          </w:tcPr>
          <w:p w14:paraId="7BD536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无锡市惠山区洛社镇杨市环镇北路6号</w:t>
            </w:r>
          </w:p>
        </w:tc>
      </w:tr>
      <w:tr w14:paraId="6A5DC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A84AF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 w14:paraId="676C36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076FFC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无锡鼎凌电气科技有限公司</w:t>
            </w:r>
          </w:p>
        </w:tc>
        <w:tc>
          <w:tcPr>
            <w:tcW w:w="3307" w:type="dxa"/>
            <w:vAlign w:val="center"/>
          </w:tcPr>
          <w:p w14:paraId="0EE6CD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无锡市惠山经济开发区洛社配套区（镇北村）</w:t>
            </w:r>
          </w:p>
        </w:tc>
      </w:tr>
      <w:tr w14:paraId="4CE3A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5091F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 w14:paraId="774A52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4A7C3E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无锡富隆胶粘制品厂</w:t>
            </w:r>
          </w:p>
        </w:tc>
        <w:tc>
          <w:tcPr>
            <w:tcW w:w="3307" w:type="dxa"/>
            <w:vAlign w:val="center"/>
          </w:tcPr>
          <w:p w14:paraId="374231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无锡市惠山区洛社镇双庙村枫杨路23-9号</w:t>
            </w:r>
          </w:p>
        </w:tc>
      </w:tr>
      <w:tr w14:paraId="3D4B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2C04A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 w14:paraId="0628B8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4748D1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无锡光伟环保科技有限公司</w:t>
            </w:r>
          </w:p>
        </w:tc>
        <w:tc>
          <w:tcPr>
            <w:tcW w:w="3307" w:type="dxa"/>
            <w:vAlign w:val="center"/>
          </w:tcPr>
          <w:p w14:paraId="73D0B8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无锡惠山经济开发区洛社配套区（镇北村）</w:t>
            </w:r>
          </w:p>
        </w:tc>
      </w:tr>
      <w:tr w14:paraId="0A9B8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EE8D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 w14:paraId="1FB848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791249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无锡海创机械制造有限公司</w:t>
            </w:r>
          </w:p>
        </w:tc>
        <w:tc>
          <w:tcPr>
            <w:tcW w:w="3307" w:type="dxa"/>
            <w:vAlign w:val="center"/>
          </w:tcPr>
          <w:p w14:paraId="067F31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无锡市惠山区洛社镇杨市人民东路92号</w:t>
            </w:r>
          </w:p>
        </w:tc>
      </w:tr>
      <w:tr w14:paraId="0B8A1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9C83A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 w14:paraId="132C06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64BF38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无锡宏益塑胶机械有限公司</w:t>
            </w:r>
          </w:p>
        </w:tc>
        <w:tc>
          <w:tcPr>
            <w:tcW w:w="3307" w:type="dxa"/>
            <w:vAlign w:val="center"/>
          </w:tcPr>
          <w:p w14:paraId="422D68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无锡市洛社镇新开河村</w:t>
            </w:r>
          </w:p>
        </w:tc>
      </w:tr>
      <w:tr w14:paraId="041D9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46C6C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 w14:paraId="6033E4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1E8097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无锡市键牌五金机电设备有限公司</w:t>
            </w:r>
          </w:p>
        </w:tc>
        <w:tc>
          <w:tcPr>
            <w:tcW w:w="3307" w:type="dxa"/>
            <w:vAlign w:val="center"/>
          </w:tcPr>
          <w:p w14:paraId="5E4992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无锡市惠山区洛社镇新雅路90号</w:t>
            </w:r>
          </w:p>
        </w:tc>
      </w:tr>
      <w:tr w14:paraId="16B8E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4CE3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 w14:paraId="774061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373483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无锡聚威特精密机械有限公司</w:t>
            </w:r>
          </w:p>
        </w:tc>
        <w:tc>
          <w:tcPr>
            <w:tcW w:w="3307" w:type="dxa"/>
            <w:vAlign w:val="center"/>
          </w:tcPr>
          <w:p w14:paraId="2A0FD2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无锡市惠山区洛社镇万马村</w:t>
            </w:r>
          </w:p>
        </w:tc>
      </w:tr>
      <w:tr w14:paraId="6E4D5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B380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 w14:paraId="6B6E9B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7371CD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无锡浦德机械有限公司</w:t>
            </w:r>
          </w:p>
        </w:tc>
        <w:tc>
          <w:tcPr>
            <w:tcW w:w="3307" w:type="dxa"/>
            <w:vAlign w:val="center"/>
          </w:tcPr>
          <w:p w14:paraId="2D8F12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无锡惠山经济开发区洛社配套区洛圻路108-24号</w:t>
            </w:r>
          </w:p>
        </w:tc>
      </w:tr>
      <w:tr w14:paraId="6853D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EE2AD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 w14:paraId="291CE1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76F50A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无锡市河埒永利机械厂</w:t>
            </w:r>
          </w:p>
        </w:tc>
        <w:tc>
          <w:tcPr>
            <w:tcW w:w="3307" w:type="dxa"/>
            <w:vAlign w:val="center"/>
          </w:tcPr>
          <w:p w14:paraId="260145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无锡市惠山区洛社镇石塘湾五秦村</w:t>
            </w:r>
          </w:p>
        </w:tc>
      </w:tr>
      <w:tr w14:paraId="0CF3F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3D42C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 w14:paraId="0BFC5D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735BC5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无锡新三洲特钢有限公司</w:t>
            </w:r>
          </w:p>
        </w:tc>
        <w:tc>
          <w:tcPr>
            <w:tcW w:w="3307" w:type="dxa"/>
            <w:vAlign w:val="center"/>
          </w:tcPr>
          <w:p w14:paraId="637A64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无锡市惠山区前洲街道北幢村</w:t>
            </w:r>
          </w:p>
        </w:tc>
      </w:tr>
      <w:tr w14:paraId="2B42F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C276E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 w14:paraId="69FEEA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40C702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无锡嘉星纺织品有限公司</w:t>
            </w:r>
          </w:p>
        </w:tc>
        <w:tc>
          <w:tcPr>
            <w:tcW w:w="3307" w:type="dxa"/>
            <w:vAlign w:val="center"/>
          </w:tcPr>
          <w:p w14:paraId="595154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无锡市惠山区前洲街道新印桥社区</w:t>
            </w:r>
          </w:p>
        </w:tc>
      </w:tr>
      <w:tr w14:paraId="1E93F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F4ED0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 w14:paraId="2D4AED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095425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无锡市康静毛纺染色厂</w:t>
            </w:r>
          </w:p>
        </w:tc>
        <w:tc>
          <w:tcPr>
            <w:tcW w:w="3307" w:type="dxa"/>
            <w:vAlign w:val="center"/>
          </w:tcPr>
          <w:p w14:paraId="569813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无锡市惠山经济开发区前洲配套区万寿路12号</w:t>
            </w:r>
          </w:p>
        </w:tc>
      </w:tr>
      <w:tr w14:paraId="6593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7F44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 w14:paraId="5F3D56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48E1BD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无锡市前洲华达印染拉绒有限公司</w:t>
            </w:r>
          </w:p>
        </w:tc>
        <w:tc>
          <w:tcPr>
            <w:tcW w:w="3307" w:type="dxa"/>
            <w:vAlign w:val="center"/>
          </w:tcPr>
          <w:p w14:paraId="5FB0E8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无锡市惠山经济开发区前洲配套区万寿路12号</w:t>
            </w:r>
          </w:p>
        </w:tc>
      </w:tr>
      <w:tr w14:paraId="318F5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ED5E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 w14:paraId="41B264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751598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无锡市天海探矿工具制造有限公司</w:t>
            </w:r>
          </w:p>
        </w:tc>
        <w:tc>
          <w:tcPr>
            <w:tcW w:w="3307" w:type="dxa"/>
            <w:vAlign w:val="center"/>
          </w:tcPr>
          <w:p w14:paraId="4C4BB3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无锡市惠山区前洲街道铁路桥村浒泗桥</w:t>
            </w:r>
          </w:p>
        </w:tc>
      </w:tr>
      <w:tr w14:paraId="2A0BF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E9960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 w14:paraId="6926B7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5517CA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无锡市正宇液压机械厂</w:t>
            </w:r>
          </w:p>
        </w:tc>
        <w:tc>
          <w:tcPr>
            <w:tcW w:w="3307" w:type="dxa"/>
            <w:vAlign w:val="center"/>
          </w:tcPr>
          <w:p w14:paraId="48639C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无锡市惠山区前洲街道邓巷村</w:t>
            </w:r>
          </w:p>
        </w:tc>
      </w:tr>
      <w:tr w14:paraId="4659C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B20F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 w14:paraId="58C393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37977C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无锡金牛纺织有限公司</w:t>
            </w:r>
          </w:p>
        </w:tc>
        <w:tc>
          <w:tcPr>
            <w:tcW w:w="3307" w:type="dxa"/>
            <w:vAlign w:val="center"/>
          </w:tcPr>
          <w:p w14:paraId="43FB24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无锡市惠山区前洲街道邓巷村</w:t>
            </w:r>
          </w:p>
        </w:tc>
      </w:tr>
      <w:tr w14:paraId="7DAD0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319F3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 w14:paraId="38FCD8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581A03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无锡市东华染织厂</w:t>
            </w:r>
          </w:p>
        </w:tc>
        <w:tc>
          <w:tcPr>
            <w:tcW w:w="3307" w:type="dxa"/>
            <w:vAlign w:val="center"/>
          </w:tcPr>
          <w:p w14:paraId="38B979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无锡惠山经济开发区前洲配套区新石路15号</w:t>
            </w:r>
          </w:p>
        </w:tc>
      </w:tr>
      <w:tr w14:paraId="11129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E213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 w14:paraId="55A187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79EBC8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广东新业成智能科技有限公司无锡分公司</w:t>
            </w:r>
          </w:p>
        </w:tc>
        <w:tc>
          <w:tcPr>
            <w:tcW w:w="3307" w:type="dxa"/>
            <w:vAlign w:val="center"/>
          </w:tcPr>
          <w:p w14:paraId="727148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无锡惠山经济开发区前洲配套区宝露路6号</w:t>
            </w:r>
          </w:p>
        </w:tc>
      </w:tr>
      <w:tr w14:paraId="72EFE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33511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 w14:paraId="584D54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1F275B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无锡誉盛然机械科技有限公司</w:t>
            </w:r>
          </w:p>
        </w:tc>
        <w:tc>
          <w:tcPr>
            <w:tcW w:w="3307" w:type="dxa"/>
            <w:vAlign w:val="center"/>
          </w:tcPr>
          <w:p w14:paraId="08EED0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无锡市惠山区前洲街道邓巷社区</w:t>
            </w:r>
          </w:p>
        </w:tc>
      </w:tr>
      <w:tr w14:paraId="44769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4EAD7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 w14:paraId="0232C5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43488E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无锡市正炀金属制品有限公司</w:t>
            </w:r>
          </w:p>
        </w:tc>
        <w:tc>
          <w:tcPr>
            <w:tcW w:w="3307" w:type="dxa"/>
            <w:vAlign w:val="center"/>
          </w:tcPr>
          <w:p w14:paraId="49E844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 w14:paraId="6A295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0F57F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 w14:paraId="00BF1C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6C7812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无锡市至成塑料保持架厂</w:t>
            </w:r>
          </w:p>
        </w:tc>
        <w:tc>
          <w:tcPr>
            <w:tcW w:w="3307" w:type="dxa"/>
            <w:vAlign w:val="center"/>
          </w:tcPr>
          <w:p w14:paraId="7A089F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无锡市惠山区玉祁街道玉东村</w:t>
            </w:r>
          </w:p>
        </w:tc>
      </w:tr>
      <w:tr w14:paraId="4B248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04D3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 w14:paraId="3B53B4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04FFB9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无锡双仕电气有限公司</w:t>
            </w:r>
          </w:p>
        </w:tc>
        <w:tc>
          <w:tcPr>
            <w:tcW w:w="3307" w:type="dxa"/>
            <w:vAlign w:val="center"/>
          </w:tcPr>
          <w:p w14:paraId="3828B78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无锡惠山经济开发区玉祁配套区（蓉湖村）</w:t>
            </w:r>
          </w:p>
        </w:tc>
      </w:tr>
      <w:tr w14:paraId="31FC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995C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 w14:paraId="507CA5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61D7D2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无锡特莱斯精密机械制造有限公司</w:t>
            </w:r>
          </w:p>
        </w:tc>
        <w:tc>
          <w:tcPr>
            <w:tcW w:w="3307" w:type="dxa"/>
            <w:vAlign w:val="center"/>
          </w:tcPr>
          <w:p w14:paraId="077503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无锡惠山经济开发区玉祁配套区文祁路2号</w:t>
            </w:r>
          </w:p>
        </w:tc>
      </w:tr>
      <w:tr w14:paraId="3B29A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FE0AC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 w14:paraId="3D00C6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3435E5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无锡炜兴装饰材料有限公司</w:t>
            </w:r>
          </w:p>
        </w:tc>
        <w:tc>
          <w:tcPr>
            <w:tcW w:w="3307" w:type="dxa"/>
            <w:vAlign w:val="center"/>
          </w:tcPr>
          <w:p w14:paraId="3CE8AB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无锡惠山经济开发区玉祁配套区祁达路22号</w:t>
            </w:r>
          </w:p>
        </w:tc>
      </w:tr>
      <w:tr w14:paraId="196A7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0813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 w14:paraId="4CE920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6D7A0E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无锡翔凯暖通设备有限公司</w:t>
            </w:r>
          </w:p>
        </w:tc>
        <w:tc>
          <w:tcPr>
            <w:tcW w:w="3307" w:type="dxa"/>
            <w:vAlign w:val="center"/>
          </w:tcPr>
          <w:p w14:paraId="29B05B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无锡惠山经济开发区玉祁配套区（郑村北路）</w:t>
            </w:r>
          </w:p>
        </w:tc>
      </w:tr>
      <w:tr w14:paraId="68587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5D24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 w14:paraId="29875F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76049F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无锡新树胶粘制品有限公司</w:t>
            </w:r>
          </w:p>
        </w:tc>
        <w:tc>
          <w:tcPr>
            <w:tcW w:w="3307" w:type="dxa"/>
            <w:vAlign w:val="center"/>
          </w:tcPr>
          <w:p w14:paraId="432A7D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无锡惠山经济开发区玉祁配套区（隆祁路）</w:t>
            </w:r>
          </w:p>
        </w:tc>
      </w:tr>
      <w:tr w14:paraId="69432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BD961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 w14:paraId="15D3A9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37385F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无锡易科特工业设备有限公司</w:t>
            </w:r>
          </w:p>
        </w:tc>
        <w:tc>
          <w:tcPr>
            <w:tcW w:w="3307" w:type="dxa"/>
            <w:vAlign w:val="center"/>
          </w:tcPr>
          <w:p w14:paraId="01FF4A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无锡市玉祁街道黄泥坝村</w:t>
            </w:r>
          </w:p>
        </w:tc>
      </w:tr>
      <w:tr w14:paraId="473EA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A031B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 w14:paraId="4E80AE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5DB115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无锡易事高电动科技有限公司</w:t>
            </w:r>
          </w:p>
        </w:tc>
        <w:tc>
          <w:tcPr>
            <w:tcW w:w="3307" w:type="dxa"/>
            <w:vAlign w:val="center"/>
          </w:tcPr>
          <w:p w14:paraId="4034BA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无锡市惠山区玉祁街道芙蓉村环镇北路</w:t>
            </w:r>
          </w:p>
        </w:tc>
      </w:tr>
      <w:tr w14:paraId="5CEEE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56B76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 w14:paraId="165968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2FD565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无锡永协胶粘制品有限公司</w:t>
            </w:r>
          </w:p>
        </w:tc>
        <w:tc>
          <w:tcPr>
            <w:tcW w:w="3307" w:type="dxa"/>
            <w:vAlign w:val="center"/>
          </w:tcPr>
          <w:p w14:paraId="36A71D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</w:t>
            </w:r>
          </w:p>
        </w:tc>
      </w:tr>
      <w:tr w14:paraId="2616F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010D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 w14:paraId="202C6B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30E50F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无锡永坚包装材料有限公司</w:t>
            </w:r>
          </w:p>
        </w:tc>
        <w:tc>
          <w:tcPr>
            <w:tcW w:w="3307" w:type="dxa"/>
            <w:vAlign w:val="center"/>
          </w:tcPr>
          <w:p w14:paraId="7ECE7E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无锡市惠山区玉祁街道五牧村</w:t>
            </w:r>
          </w:p>
        </w:tc>
      </w:tr>
      <w:tr w14:paraId="05FC0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A477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 w14:paraId="60EC26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5A56A7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无锡云聚家居科技有限公司</w:t>
            </w:r>
          </w:p>
        </w:tc>
        <w:tc>
          <w:tcPr>
            <w:tcW w:w="3307" w:type="dxa"/>
            <w:vAlign w:val="center"/>
          </w:tcPr>
          <w:p w14:paraId="6971B1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无锡市惠山区玉祁街道黄泥坝村</w:t>
            </w:r>
          </w:p>
        </w:tc>
      </w:tr>
      <w:tr w14:paraId="20351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01D5A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 w14:paraId="01A960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5380E7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431165"/>
                  <wp:effectExtent l="0" t="0" r="0" b="0"/>
                  <wp:wrapNone/>
                  <wp:docPr id="1664" name="Picture_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" name="Picture_63_SpCnt_1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431165"/>
                  <wp:effectExtent l="0" t="0" r="0" b="0"/>
                  <wp:wrapNone/>
                  <wp:docPr id="1665" name="Picture_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" name="Picture_63_SpCnt_2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无锡市陆区万里球铁厂</w:t>
            </w:r>
          </w:p>
        </w:tc>
        <w:tc>
          <w:tcPr>
            <w:tcW w:w="3307" w:type="dxa"/>
            <w:vAlign w:val="center"/>
          </w:tcPr>
          <w:p w14:paraId="3C7BC9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无锡惠山经济开发区阳山配套区协达路8号</w:t>
            </w:r>
          </w:p>
        </w:tc>
      </w:tr>
      <w:tr w14:paraId="3FCF7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77DB1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 w14:paraId="4354D8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66CDBB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惠山区阳山镇瓘沄机械厂</w:t>
            </w:r>
          </w:p>
        </w:tc>
        <w:tc>
          <w:tcPr>
            <w:tcW w:w="3307" w:type="dxa"/>
            <w:vAlign w:val="center"/>
          </w:tcPr>
          <w:p w14:paraId="1AEB9D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无锡惠山经济开发区阳山配套区恒通路2号</w:t>
            </w:r>
          </w:p>
        </w:tc>
      </w:tr>
      <w:tr w14:paraId="5595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1A22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 w14:paraId="58B37D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16B493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江苏鑫捷盛智能装备有限公司</w:t>
            </w:r>
          </w:p>
        </w:tc>
        <w:tc>
          <w:tcPr>
            <w:tcW w:w="3307" w:type="dxa"/>
            <w:vAlign w:val="center"/>
          </w:tcPr>
          <w:p w14:paraId="3A20FB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无锡市惠山区阳山镇阳山西路138号</w:t>
            </w:r>
          </w:p>
        </w:tc>
      </w:tr>
      <w:tr w14:paraId="7038A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4CE54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 w14:paraId="3F2FE5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03FE90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无锡丰麦科技有限公司</w:t>
            </w:r>
          </w:p>
        </w:tc>
        <w:tc>
          <w:tcPr>
            <w:tcW w:w="3307" w:type="dxa"/>
            <w:vAlign w:val="center"/>
          </w:tcPr>
          <w:p w14:paraId="341F75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 w14:paraId="07CDF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BD52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 w14:paraId="38A9A2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176A36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无锡市杨市大利金属制品厂</w:t>
            </w:r>
          </w:p>
        </w:tc>
        <w:tc>
          <w:tcPr>
            <w:tcW w:w="3307" w:type="dxa"/>
            <w:vAlign w:val="center"/>
          </w:tcPr>
          <w:p w14:paraId="2F306B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 w14:paraId="6BD83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6276D7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 w14:paraId="2A660A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078844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无锡华清高科机械有限公司</w:t>
            </w:r>
          </w:p>
        </w:tc>
        <w:tc>
          <w:tcPr>
            <w:tcW w:w="3307" w:type="dxa"/>
            <w:vAlign w:val="center"/>
          </w:tcPr>
          <w:p w14:paraId="5CC152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无锡市惠山区阳山镇第三工业园</w:t>
            </w:r>
          </w:p>
        </w:tc>
      </w:tr>
      <w:tr w14:paraId="2CD7A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EDAA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 w14:paraId="03B66D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58C8D9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无锡市诚创机电设备厂</w:t>
            </w:r>
          </w:p>
        </w:tc>
        <w:tc>
          <w:tcPr>
            <w:tcW w:w="3307" w:type="dxa"/>
            <w:vAlign w:val="center"/>
          </w:tcPr>
          <w:p w14:paraId="19BEC0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 w14:paraId="7B8E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17E75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 w14:paraId="662830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5B85BC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无锡市江南阀门有限公司</w:t>
            </w:r>
          </w:p>
        </w:tc>
        <w:tc>
          <w:tcPr>
            <w:tcW w:w="3307" w:type="dxa"/>
            <w:vAlign w:val="center"/>
          </w:tcPr>
          <w:p w14:paraId="7C3F44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无锡惠山经济开发区阳山配套区陆戴路</w:t>
            </w:r>
          </w:p>
        </w:tc>
      </w:tr>
      <w:tr w14:paraId="47CD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F4414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 w14:paraId="2AF768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1C0BAF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无锡市万福机械制造有限公司</w:t>
            </w:r>
          </w:p>
        </w:tc>
        <w:tc>
          <w:tcPr>
            <w:tcW w:w="3307" w:type="dxa"/>
            <w:vAlign w:val="center"/>
          </w:tcPr>
          <w:p w14:paraId="70AC72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无锡市惠山区阳山镇天顺路26号</w:t>
            </w:r>
          </w:p>
        </w:tc>
      </w:tr>
      <w:tr w14:paraId="236F5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D456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 w14:paraId="4FA992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4AD35D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无锡市联华汽车附件厂</w:t>
            </w:r>
          </w:p>
        </w:tc>
        <w:tc>
          <w:tcPr>
            <w:tcW w:w="3307" w:type="dxa"/>
            <w:vAlign w:val="center"/>
          </w:tcPr>
          <w:p w14:paraId="699284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 w14:paraId="2FD02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F008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 w14:paraId="6E98B7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373C55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无锡市鹏昊通用精密机械厂</w:t>
            </w:r>
          </w:p>
        </w:tc>
        <w:tc>
          <w:tcPr>
            <w:tcW w:w="3307" w:type="dxa"/>
            <w:vAlign w:val="center"/>
          </w:tcPr>
          <w:p w14:paraId="68672D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无锡市阳山镇陆区市镇</w:t>
            </w:r>
          </w:p>
        </w:tc>
      </w:tr>
      <w:tr w14:paraId="0A7EF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049AB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 w14:paraId="085296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65A7C7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无锡市强通机械有限公司</w:t>
            </w:r>
          </w:p>
        </w:tc>
        <w:tc>
          <w:tcPr>
            <w:tcW w:w="3307" w:type="dxa"/>
            <w:vAlign w:val="center"/>
          </w:tcPr>
          <w:p w14:paraId="105D5E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无锡惠山经济开发区阳山配套区天力路18号</w:t>
            </w:r>
          </w:p>
        </w:tc>
      </w:tr>
    </w:tbl>
    <w:p w14:paraId="36C655C8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240" w:lineRule="exact"/>
        <w:ind w:left="0" w:right="0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 w14:paraId="360B2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 w14:paraId="005DA5F4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</w:rPr>
              <w:t>滨湖区</w:t>
            </w:r>
          </w:p>
        </w:tc>
      </w:tr>
      <w:tr w14:paraId="0D2B5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D8E14B7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B5AEAC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87B6ABC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BD32270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 w14:paraId="5351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E134D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2AF6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D1DF6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无锡可尚生物科技有限公司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70F075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马山梅梁西路88号-B9</w:t>
            </w:r>
          </w:p>
        </w:tc>
      </w:tr>
      <w:tr w14:paraId="4DED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1ABCC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3C28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92100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无锡金通高纤股份有限公司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2A6B2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胡埭工业园鸿翔路18号</w:t>
            </w:r>
          </w:p>
        </w:tc>
      </w:tr>
      <w:tr w14:paraId="15AC7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2453D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04B2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0E060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无锡芯卓湖光半导体有限公司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5BD2D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建筑西路777（A3）幢10层</w:t>
            </w:r>
          </w:p>
        </w:tc>
      </w:tr>
      <w:tr w14:paraId="55220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14397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C124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44BE3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无锡雪浪环境科技股份有限公司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BEC02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蠡湖大道2020号</w:t>
            </w:r>
          </w:p>
        </w:tc>
      </w:tr>
      <w:tr w14:paraId="5E4C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9C23A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1D4B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8F3DD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无锡华立聚能装备股份有限公司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9B21F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胡埭镇翠竹路10号</w:t>
            </w:r>
          </w:p>
        </w:tc>
      </w:tr>
      <w:tr w14:paraId="4D1F8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B4537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03C1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60246D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弘元绿色能源股份有限公司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BFE7A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雪浪街道南湖中路158号</w:t>
            </w:r>
          </w:p>
        </w:tc>
      </w:tr>
      <w:tr w14:paraId="18621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85A6A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5C2D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0F097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无锡信捷电气股份有限公司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DE24C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胡埭工业园北区刘塘路9号</w:t>
            </w:r>
          </w:p>
        </w:tc>
      </w:tr>
      <w:tr w14:paraId="2E724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4BA9F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0625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F253D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江苏东旭通信科技股份有限公司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A26E7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胡埭镇丁香东路1号</w:t>
            </w:r>
          </w:p>
        </w:tc>
      </w:tr>
      <w:tr w14:paraId="1FF91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0933F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C733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638BA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无锡德林海环保科技股份有限公司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5E1B8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马山康乐路9号</w:t>
            </w:r>
          </w:p>
        </w:tc>
      </w:tr>
      <w:tr w14:paraId="743A4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61A90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033F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C15B5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无锡爱德旺斯科技有限公司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8F656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胡埭镇金桂东路10号</w:t>
            </w:r>
          </w:p>
        </w:tc>
      </w:tr>
      <w:tr w14:paraId="3D22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8560E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C047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C3126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无锡市鑫成换热器科技有限公司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C2EA2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梁春路18号</w:t>
            </w:r>
          </w:p>
        </w:tc>
      </w:tr>
      <w:tr w14:paraId="74DAC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56F09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C332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01B5B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迈杰克工业智能装备（无锡）有限公司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7C87A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常康路61号</w:t>
            </w:r>
          </w:p>
        </w:tc>
      </w:tr>
      <w:tr w14:paraId="25EF1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C4867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61BE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6B69F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无锡紫鑫包装科技有限公司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F242F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常康路69号</w:t>
            </w:r>
          </w:p>
        </w:tc>
      </w:tr>
      <w:tr w14:paraId="10CBE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B1E85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C0F1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5DF68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无锡金志洋清洗服务有限公司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FBAA5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凌波路18号</w:t>
            </w:r>
          </w:p>
        </w:tc>
      </w:tr>
      <w:tr w14:paraId="605E6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8AA9B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6C8D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6E345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无锡盛侑包装科技有限公司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8F2C1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凌波路18号</w:t>
            </w:r>
          </w:p>
        </w:tc>
      </w:tr>
      <w:tr w14:paraId="2DE95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72086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8869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EF3C5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无锡优普克生物科技有限公司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742FA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梅梁路138号</w:t>
            </w:r>
          </w:p>
        </w:tc>
      </w:tr>
      <w:tr w14:paraId="3D3BC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CBE9A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AF6E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35A6A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无锡泽远医疗科技有限公司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099DD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梅梁路138号</w:t>
            </w:r>
          </w:p>
        </w:tc>
      </w:tr>
      <w:tr w14:paraId="10DEA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AFAB8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56C4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57BB1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无锡市佳宜车厢制造有限公司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0F6BF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常康路10号</w:t>
            </w:r>
          </w:p>
        </w:tc>
      </w:tr>
      <w:tr w14:paraId="18D59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DC202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837D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300C0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无锡添跃化工设备有限公司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45E29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贡湖社区</w:t>
            </w:r>
          </w:p>
        </w:tc>
      </w:tr>
      <w:tr w14:paraId="6DAA5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1BA69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4C39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A9CD2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无锡市金铭厨房设备有限公司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A13C3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贡湖社区</w:t>
            </w:r>
          </w:p>
        </w:tc>
      </w:tr>
      <w:tr w14:paraId="1DD8B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F6100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86DD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C6565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无锡市南泉振业橡胶制品厂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2D422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贡湖社区</w:t>
            </w:r>
          </w:p>
        </w:tc>
      </w:tr>
      <w:tr w14:paraId="1D14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41B4E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21B5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68DB1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无锡市光明压力仪表厂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311A0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方泉路15号</w:t>
            </w:r>
          </w:p>
        </w:tc>
      </w:tr>
      <w:tr w14:paraId="4D602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209E1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65AD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C053E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粤鑫（无锡）服饰有限公司南泉分公司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6CE39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方泉路15号</w:t>
            </w:r>
          </w:p>
        </w:tc>
      </w:tr>
      <w:tr w14:paraId="0E115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21452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F0F5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33E5E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无锡市新丽电梯装潢有限公司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C01B4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南湖路1号</w:t>
            </w:r>
          </w:p>
        </w:tc>
      </w:tr>
      <w:tr w14:paraId="08798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CE6F0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4295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D73C1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滨湖区雍和食品机械制造厂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CD627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南湖路2号</w:t>
            </w:r>
          </w:p>
        </w:tc>
      </w:tr>
      <w:tr w14:paraId="7D6AF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362E5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686B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981A3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无锡润北机械筛网护栏有限公司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3DBDF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尚库桥下</w:t>
            </w:r>
          </w:p>
        </w:tc>
      </w:tr>
      <w:tr w14:paraId="33642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9A969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ABA6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B0306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安徽芯动联科微系统股份有限公司无锡分公司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AB739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蠡园开发区A5栋1楼、2楼</w:t>
            </w:r>
          </w:p>
        </w:tc>
      </w:tr>
      <w:tr w14:paraId="70661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982CB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2870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39F08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滨湖区新阳机械厂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256AE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湖景科技园23号</w:t>
            </w:r>
          </w:p>
        </w:tc>
      </w:tr>
      <w:tr w14:paraId="1BA1F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A4645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484E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91822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华培数能科技（无锡）有限公司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5A5FF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滴翠路100号18号1.2.3.4层</w:t>
            </w:r>
          </w:p>
        </w:tc>
      </w:tr>
      <w:tr w14:paraId="16603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FB1DD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2E4D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389CE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无锡市上和纵剪有限公司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308A3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胡埭镇港储路2-6号</w:t>
            </w:r>
          </w:p>
        </w:tc>
      </w:tr>
      <w:tr w14:paraId="098DC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48309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CA12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9BBC6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无锡西连港供应链有限公司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18FAC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胡埭镇港储路2-8号</w:t>
            </w:r>
          </w:p>
        </w:tc>
      </w:tr>
      <w:tr w14:paraId="2351E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CA4EF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CBBD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7D025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无锡市晟华商贸有限公司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E4918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胡埭镇港储路2号</w:t>
            </w:r>
          </w:p>
        </w:tc>
      </w:tr>
      <w:tr w14:paraId="005D4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FE0D8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9F45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C8A13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无锡市豪达五金机械有限公司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E5E84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胡埭镇负来桥路13号</w:t>
            </w:r>
          </w:p>
        </w:tc>
      </w:tr>
      <w:tr w14:paraId="3DE0C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4836F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DB12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2531E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无锡市华普机械设备有限公司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A012E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胡埭镇负来桥路11号</w:t>
            </w:r>
          </w:p>
        </w:tc>
      </w:tr>
      <w:tr w14:paraId="6BB27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8E346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709E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21844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无锡铭鑫嘉机械科技有限公司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22135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胡埭镇负来桥路11号</w:t>
            </w:r>
          </w:p>
        </w:tc>
      </w:tr>
      <w:tr w14:paraId="244D7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DE47A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A60F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F5F18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无锡鸿锴博机械有限公司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FE2E8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胡埭镇负来桥路11号</w:t>
            </w:r>
          </w:p>
        </w:tc>
      </w:tr>
      <w:tr w14:paraId="7CE12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C50B0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00FD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A426C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无锡市金宴包装制品有限公司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6C83A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胡埭镇振胡北路93号</w:t>
            </w:r>
          </w:p>
        </w:tc>
      </w:tr>
      <w:tr w14:paraId="306F2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04833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A72A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DBBFD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无锡宇丽豪液压机械有限公司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3E90E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胡埭镇振胡北路73号</w:t>
            </w:r>
          </w:p>
        </w:tc>
      </w:tr>
      <w:tr w14:paraId="34F1E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26C6F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CFDC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385DE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无锡市斯睿克科技有限公司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61F31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胡埭镇前吴巷70号</w:t>
            </w:r>
          </w:p>
        </w:tc>
      </w:tr>
      <w:tr w14:paraId="2002C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A3F72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B480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top"/>
          </w:tcPr>
          <w:p w14:paraId="58FF1E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无锡市启龙机床有限公司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FCAF8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徐巷1018号</w:t>
            </w:r>
          </w:p>
        </w:tc>
      </w:tr>
      <w:tr w14:paraId="0FFB3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FFC9A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0051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5E8A4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无锡桂邦自动化设备有限公司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6BCA6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钱姚路88-K-1-2</w:t>
            </w:r>
          </w:p>
        </w:tc>
      </w:tr>
      <w:tr w14:paraId="6082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53813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F688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25BBA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无锡德方电气技术有限公司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142C9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青龙山路127号</w:t>
            </w:r>
          </w:p>
        </w:tc>
      </w:tr>
      <w:tr w14:paraId="23149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1AFAE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6777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D8B40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无锡艾诺特精密机械有限公司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F2971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滨湖区钱姚路88号门-J</w:t>
            </w:r>
          </w:p>
        </w:tc>
      </w:tr>
      <w:tr w14:paraId="1881E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A56BD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3EA1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B3148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滨湖区湖威机械厂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C566D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滨湖区荣巷郑巷130号</w:t>
            </w:r>
          </w:p>
        </w:tc>
      </w:tr>
    </w:tbl>
    <w:p w14:paraId="31CF6F18">
      <w:pPr>
        <w:widowControl/>
        <w:adjustRightInd w:val="0"/>
        <w:snapToGrid w:val="0"/>
        <w:spacing w:line="240" w:lineRule="exact"/>
        <w:ind w:left="-566" w:leftChars="-177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 w14:paraId="081D4FFD"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1DC65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 w14:paraId="05BCF6F4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新吴区</w:t>
            </w:r>
          </w:p>
        </w:tc>
      </w:tr>
      <w:tr w14:paraId="2836C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FD04E7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3CA5081C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 w14:paraId="3CEEECF3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 w14:paraId="52BDEEAE">
            <w:pPr>
              <w:pStyle w:val="11"/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14FEB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8975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BE798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894F9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无锡升滕半导体技术有限公司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3207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无锡市新吴区城南路228号无锡新区旺庄工业发展有限公司三楼302</w:t>
            </w:r>
          </w:p>
        </w:tc>
      </w:tr>
      <w:tr w14:paraId="3C619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2064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CF8F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CAF60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无锡比亚迪精密制造有限公司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4F24E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无锡国家高新技术开发区97号地块</w:t>
            </w:r>
          </w:p>
        </w:tc>
      </w:tr>
      <w:tr w14:paraId="1358E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B3A3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23DA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7467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无锡晶晟科技股份有限公司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90247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无锡市新吴区汉江路9号</w:t>
            </w:r>
          </w:p>
        </w:tc>
      </w:tr>
      <w:tr w14:paraId="2FFB3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E56B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EEAC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90D9A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无锡市宏达电梯有限公司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B6D43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无锡市新吴区城南路207-1</w:t>
            </w:r>
          </w:p>
        </w:tc>
      </w:tr>
      <w:tr w14:paraId="75CBF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5153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42EB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452D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亨沃机械设备（无锡）有限公司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1F4CA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无锡出口加工区K4-A地块厂房</w:t>
            </w:r>
          </w:p>
        </w:tc>
      </w:tr>
      <w:tr w14:paraId="0DBF1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E0DE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E4C72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CABF3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无锡瑞锦机械有限公司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2782E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无锡市新吴区旺庄工业配套区二期C-05号地块</w:t>
            </w:r>
          </w:p>
        </w:tc>
      </w:tr>
      <w:tr w14:paraId="059F2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4BE3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095E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EF590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山王电子（无锡）有限公司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72F0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无锡国家高新技术产业开发区机电工业园D区A</w:t>
            </w:r>
          </w:p>
        </w:tc>
      </w:tr>
      <w:tr w14:paraId="507F5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279F0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A77E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3AA2A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无锡市骄博制衣有限公司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B1E26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无锡市新吴区新华路27号</w:t>
            </w:r>
          </w:p>
        </w:tc>
      </w:tr>
      <w:tr w14:paraId="2BC54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DFEF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5147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2037C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无锡市沃华泰科技有限公司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BBB0E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无锡市新吴区硕放裕安路8号</w:t>
            </w:r>
          </w:p>
        </w:tc>
      </w:tr>
      <w:tr w14:paraId="2198D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C0663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6D08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493FC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无锡瑞裳纺织服饰有限公司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91EE6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无锡市新吴区梅村工业集中区锡泰路243号</w:t>
            </w:r>
          </w:p>
        </w:tc>
      </w:tr>
      <w:tr w14:paraId="3359B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412F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E1B4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AE678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无锡市华南喷涂有限公司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10FE6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无锡市新吴区梅村锡泰路578号</w:t>
            </w:r>
          </w:p>
        </w:tc>
      </w:tr>
      <w:tr w14:paraId="581B0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1A91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FE97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8A8BA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无锡瑜利金属制品有限公司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B87A6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无锡市新吴区鸿山街道鸿月路26号</w:t>
            </w:r>
          </w:p>
        </w:tc>
      </w:tr>
      <w:tr w14:paraId="675F5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AC43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0D04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F1406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竹田（无锡）汽配制造有限公司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81815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无锡市新吴区硕放工业集中区五期A14、A17地块厂房</w:t>
            </w:r>
          </w:p>
        </w:tc>
      </w:tr>
      <w:tr w14:paraId="440C2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1B4F7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AA30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450E0A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江苏申凯包装高新技术股份有限公司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4B5F6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无锡市新吴区硕放街道溇金村中通路99号</w:t>
            </w:r>
          </w:p>
        </w:tc>
      </w:tr>
      <w:tr w14:paraId="1F85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EDBD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5AD4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020C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无锡松煜科技有限公司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AF69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无锡市新吴区硕放街道环普路9号11厂房</w:t>
            </w:r>
          </w:p>
        </w:tc>
      </w:tr>
      <w:tr w14:paraId="6A57D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FEAD8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BE89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E531D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无锡依莱斯机械有限公司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F518A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无锡市新吴区硕放工业园五期A12-2号地块</w:t>
            </w:r>
          </w:p>
        </w:tc>
      </w:tr>
      <w:tr w14:paraId="40096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9BCE5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6FA6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15C33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无锡佳得鸿科技有限公司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877E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无锡市新吴区硕放振发五路6号</w:t>
            </w:r>
          </w:p>
        </w:tc>
      </w:tr>
      <w:tr w14:paraId="14863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85EC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3917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51140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三樱（无锡）汽车部件有限公司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A4F51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无锡市新吴区新梅路80号</w:t>
            </w:r>
          </w:p>
        </w:tc>
      </w:tr>
      <w:tr w14:paraId="4027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78E7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802E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FDCA1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无锡五谷食代科技有限公司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35966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无锡国家高新技术产业开发区锡东配套园五期C-13号地块裕丰路88号</w:t>
            </w:r>
          </w:p>
        </w:tc>
      </w:tr>
      <w:tr w14:paraId="41B24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6652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C814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80F10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无锡紫光集电科技有限公司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D1D1A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无锡市新吴区长江南路52号-8、9</w:t>
            </w:r>
          </w:p>
        </w:tc>
      </w:tr>
      <w:tr w14:paraId="60D3D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3D6D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EBEF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79E25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无锡市王兴记有限公司生产配供分公司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9E14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无锡市新吴区梅村新南中路3号</w:t>
            </w:r>
          </w:p>
        </w:tc>
      </w:tr>
      <w:tr w14:paraId="2E47A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72F9B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8E99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87524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无锡小雅象母婴用品有限公司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0EC0D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无锡市新吴区江溪街道锡贤路91号3号楼3楼</w:t>
            </w:r>
          </w:p>
        </w:tc>
      </w:tr>
      <w:tr w14:paraId="6D325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0E059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E09B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91C53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无锡市海兴木业包装有限公司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E75E7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无锡市新吴区永丰工业园新风路36号1号厂房</w:t>
            </w:r>
          </w:p>
        </w:tc>
      </w:tr>
      <w:tr w14:paraId="2A3C6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A848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14AD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03C29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无锡市凯泰精密钣金有限公司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2FB83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无锡市新吴区鸿山街道建鸿路8号</w:t>
            </w:r>
          </w:p>
        </w:tc>
      </w:tr>
      <w:tr w14:paraId="2EF9E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9835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003A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E6CE9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利纳马汽车系统（无锡）有限公司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F5AEF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无锡市新吴区梅育路106号、无锡新区新荣璐11号</w:t>
            </w:r>
          </w:p>
        </w:tc>
      </w:tr>
      <w:tr w14:paraId="2C920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BE3A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55B5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CE47D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无锡鑫巨宏智能科技有限公司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0CF00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无锡市新吴区江溪发展园前进业同区3号房东跨</w:t>
            </w:r>
          </w:p>
        </w:tc>
      </w:tr>
      <w:tr w14:paraId="4595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425D2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3A65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C986A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无锡斯考尔自动控制设备有限公司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081B7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无锡市新吴区锡贤路80号</w:t>
            </w:r>
          </w:p>
        </w:tc>
      </w:tr>
      <w:tr w14:paraId="35BC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D19D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B210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E65A5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无锡市太平洋新材料股份有限公司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7A415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无锡市新吴区坊前镇工业集中区锡义路88号</w:t>
            </w:r>
          </w:p>
        </w:tc>
      </w:tr>
      <w:tr w14:paraId="19C5A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E729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8AE2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B3656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无锡威可楷发斯宁科技有限公司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AEF69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无锡国家高新技术产业开发区B5-A号地块</w:t>
            </w:r>
          </w:p>
        </w:tc>
      </w:tr>
      <w:tr w14:paraId="52631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4796D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6554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74C3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无锡鑫宏发金属制品有限公司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9D4FC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无锡市新吴区锡贤路27号</w:t>
            </w:r>
          </w:p>
        </w:tc>
      </w:tr>
      <w:tr w14:paraId="3CE45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EA44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3CAF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DD957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无锡大信物流设备有限公司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04DF4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无锡市新吴区江溪街道锡达路572号</w:t>
            </w:r>
          </w:p>
        </w:tc>
      </w:tr>
      <w:tr w14:paraId="77321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567C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F29C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14B4F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无锡道色新材料有限公司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F1AC3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无锡市新吴区硕放街道南开路50号</w:t>
            </w:r>
          </w:p>
        </w:tc>
      </w:tr>
      <w:tr w14:paraId="3816C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A1BC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56F7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B41E9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无锡斯涂芬金属制品有限公司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FE6BE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无锡市新吴区鸿山街道建鸿路2号</w:t>
            </w:r>
          </w:p>
        </w:tc>
      </w:tr>
      <w:tr w14:paraId="1BFC0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D4A6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57A7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DC6EF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无锡峰运达科技有限公司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F6A7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无锡市新吴区硕放振发三路8号第3栋</w:t>
            </w:r>
          </w:p>
        </w:tc>
      </w:tr>
      <w:tr w14:paraId="49226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3DB5B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9D18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925F0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无锡久世电气有限公司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A38B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无锡市新吴区江溪街道锡泰路566号云智科技园5号楼</w:t>
            </w:r>
          </w:p>
        </w:tc>
      </w:tr>
      <w:tr w14:paraId="1D0E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E1A2B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ACEB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CC91E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无锡市神州宏车辆配件有限公司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33A8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无锡市新吴区梅村工业园锡达路229号</w:t>
            </w:r>
          </w:p>
        </w:tc>
      </w:tr>
      <w:tr w14:paraId="3A49C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8282B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4EBF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ACE8F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无锡同联机电工程有限公司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54D19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无锡市新吴区梅村梅西路101号</w:t>
            </w:r>
          </w:p>
        </w:tc>
      </w:tr>
      <w:tr w14:paraId="5A67E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975D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7A97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3B86D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无锡万里实业集团有限公司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2E855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无锡市新吴区鸿山街道锡梅路179号</w:t>
            </w:r>
          </w:p>
        </w:tc>
      </w:tr>
      <w:tr w14:paraId="69221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B4AF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BC68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02A12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无锡申康机械设备有限公司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4AD6E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无锡市新吴区建鸿路10号</w:t>
            </w:r>
          </w:p>
        </w:tc>
      </w:tr>
      <w:tr w14:paraId="2650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DAFB9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80D4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04DF4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无锡博成智能装备有限公司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E744D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无锡市新吴区旺庄工业配套区二期B-10-1号</w:t>
            </w:r>
          </w:p>
        </w:tc>
      </w:tr>
      <w:tr w14:paraId="77AC9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6C617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D713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77A1C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易客发（无锡）影像新材科技有限公司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A0CC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无锡国家高新技术产业开发区长江南路8号</w:t>
            </w:r>
          </w:p>
        </w:tc>
      </w:tr>
      <w:tr w14:paraId="5F484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5636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1C10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32CBD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无锡百川诺克机械科技有限公司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9B4C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无锡市新吴区硕放中通路8号（9号标房）</w:t>
            </w:r>
          </w:p>
        </w:tc>
      </w:tr>
      <w:tr w14:paraId="61000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E18F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593C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E63C2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无锡沃可发动机降噪部件有限公司飞凤路分公司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2A6D0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无锡市新吴区飞凤路5号东久（无锡）智造园C1厂房</w:t>
            </w:r>
          </w:p>
        </w:tc>
      </w:tr>
      <w:tr w14:paraId="7B085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333F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97E4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F0EE4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理光感热技术（无锡）有限公司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3E29E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无锡国家高新技术产业开发区B5-B地块</w:t>
            </w:r>
          </w:p>
        </w:tc>
      </w:tr>
      <w:tr w14:paraId="160C1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D77E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D5A2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538EF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威能（无锡）供热设备有限公司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4DA7F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无锡市新吴区鸿山街道鸿运南路188号</w:t>
            </w:r>
          </w:p>
        </w:tc>
      </w:tr>
      <w:tr w14:paraId="2BEED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96CA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DACD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301CB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无锡市巨神起重机有限公司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556D6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无锡市新吴区鸿山镇后宅中路119号</w:t>
            </w:r>
          </w:p>
        </w:tc>
      </w:tr>
      <w:tr w14:paraId="300BD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E9F5A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50A4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2321C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无锡市卡莱斯金属制品厂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7690E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无锡市新吴区鸿山镇鸿声七房桥村</w:t>
            </w:r>
          </w:p>
        </w:tc>
      </w:tr>
      <w:tr w14:paraId="5EAB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A3263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2563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9CD09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无锡市新湖冷拔校直机厂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F318E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无锡市新吴区鸿山街道鸿声泰伯工业园</w:t>
            </w:r>
          </w:p>
        </w:tc>
      </w:tr>
      <w:tr w14:paraId="7C444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6E551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8261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5B158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无锡胜鼎智能科技有限公司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EA3E1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无锡市新吴区梅村梅西路328号</w:t>
            </w:r>
          </w:p>
        </w:tc>
      </w:tr>
      <w:tr w14:paraId="26E25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B7B1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82E5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3671B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无锡迅杰光远科技有限公司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6940E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无锡市新吴区思贤路18-5号201室、301室，思贤路18-6号201室、301室</w:t>
            </w:r>
          </w:p>
        </w:tc>
      </w:tr>
      <w:tr w14:paraId="307C2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1189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8EAA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EE4BF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无锡通达不锈钢集团公司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1A14F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无锡市新吴区硕放墙门镇</w:t>
            </w:r>
          </w:p>
        </w:tc>
      </w:tr>
      <w:tr w14:paraId="767C0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BAFC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A9C5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164FE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无锡市三元纸业有限公司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5DC48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无锡市新吴区长江路8号</w:t>
            </w:r>
          </w:p>
        </w:tc>
      </w:tr>
      <w:tr w14:paraId="3A7F9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9889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9A9D8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22207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无锡市盛彩光学科技有限公司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7C826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无锡市新吴区旺庄街道新吴区锡兴路16号A栋二楼</w:t>
            </w:r>
          </w:p>
        </w:tc>
      </w:tr>
      <w:tr w14:paraId="6A100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81229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567A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B523B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无锡恒瑞信五金有限公司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65866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无锡市新吴区79#地块标准厂房（锡坤路6号）B栋5层西侧</w:t>
            </w:r>
          </w:p>
        </w:tc>
      </w:tr>
      <w:tr w14:paraId="15940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E508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9490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0DDC9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无锡大惠机械制造有限公司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FAF08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无锡市新吴区城南路212号</w:t>
            </w:r>
          </w:p>
        </w:tc>
      </w:tr>
      <w:tr w14:paraId="30B6C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B858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4487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CC6F0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无锡海斯凯尔医学技术有限公司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4D0E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无锡市新吴区太湖国际科技园大学科技园530大厦B401号</w:t>
            </w:r>
          </w:p>
        </w:tc>
      </w:tr>
      <w:tr w14:paraId="0E4C2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16B2D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E143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336AE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无锡胜脉电子有限公司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0978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无锡市新吴区景贤路6号中国物联网国际创新园H6栋601</w:t>
            </w:r>
          </w:p>
        </w:tc>
      </w:tr>
      <w:tr w14:paraId="7BC17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A408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9F20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21FD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无锡市新区金梦工贸有限公司*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37CF6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</w:t>
            </w:r>
          </w:p>
        </w:tc>
      </w:tr>
      <w:tr w14:paraId="6654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1D1A3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8065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23BA8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无锡磐天自动化科技有限公司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96A50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无锡市新吴区净慧西道167号,华运东路28号</w:t>
            </w:r>
          </w:p>
        </w:tc>
      </w:tr>
      <w:tr w14:paraId="160A7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BD23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603F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B5E27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无锡市鑫琳电器成套有限公司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EF820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无锡市新吴区硕放墙宅路589号</w:t>
            </w:r>
          </w:p>
        </w:tc>
      </w:tr>
      <w:tr w14:paraId="296E2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6562F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68A2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9747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伟本智能装备（无锡）有限公司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F8C19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无锡市新吴区锡锦路3号新湖智造产业园C1</w:t>
            </w:r>
          </w:p>
        </w:tc>
      </w:tr>
      <w:tr w14:paraId="4DC6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E889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DA44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B1172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无锡市新茂塑料包装机械有限公司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3CC93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无锡市新吴区旺庄荆同村</w:t>
            </w:r>
          </w:p>
        </w:tc>
      </w:tr>
      <w:tr w14:paraId="043F9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9449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4B93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C393D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建锠（中国）精密不锈钢科技有限公司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D357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无锡市新吴区硕放孙安路58号</w:t>
            </w:r>
          </w:p>
        </w:tc>
      </w:tr>
      <w:tr w14:paraId="16749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5F57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D63C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0A76D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金枫林电器（无锡）有限公司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1FC4E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无锡市新吴区华友工业园D3地块</w:t>
            </w:r>
          </w:p>
        </w:tc>
      </w:tr>
      <w:tr w14:paraId="3949E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8B20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9C93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20B1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无锡君欣包装制品有限公司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B87DE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无锡市新吴区硕放香楠一路1</w:t>
            </w:r>
          </w:p>
        </w:tc>
      </w:tr>
      <w:tr w14:paraId="65D6F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C3B66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1C94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F5398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无锡风怡机械科技有限公司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2EAE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无锡市新吴区硕放振发三路7号</w:t>
            </w:r>
          </w:p>
        </w:tc>
      </w:tr>
      <w:tr w14:paraId="171F1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B2C5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73C0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BE9C1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无锡迈晟精密机械制造有限公司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1C6B26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无锡市新吴区新宅路31号12号标房西面三跨车间</w:t>
            </w:r>
          </w:p>
        </w:tc>
      </w:tr>
      <w:tr w14:paraId="09F5D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B109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A548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A876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无锡新思维精工有限公司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B7E05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无锡市新吴区锡贤路91号</w:t>
            </w:r>
          </w:p>
        </w:tc>
      </w:tr>
      <w:tr w14:paraId="30DC6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1FF6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E456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BCDC3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无锡齐达机械模具有限公司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7F8A2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无锡市新吴区鸿山街道大坊桥村（锡宅路南）</w:t>
            </w:r>
          </w:p>
        </w:tc>
      </w:tr>
      <w:tr w14:paraId="26CB7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1B72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194F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D535E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无锡美科勒自动化设备有限公司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7631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无锡市新吴区新风路36号2栋东</w:t>
            </w:r>
          </w:p>
        </w:tc>
      </w:tr>
      <w:tr w14:paraId="0E666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F405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CBBD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22230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中西金属（无锡）轴承零部件有限公司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9F9AA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无锡市新吴区梅村锡泰路575号</w:t>
            </w:r>
          </w:p>
        </w:tc>
      </w:tr>
      <w:tr w14:paraId="639CA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F1D2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23D2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7A4E1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无锡市五通机械制造有限公司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E817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无锡市新吴区江溪街道坊前锡贤路81号</w:t>
            </w:r>
          </w:p>
        </w:tc>
      </w:tr>
      <w:tr w14:paraId="7CBA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28CFE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72C0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3E656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无锡市新吴区大众机电物资有限公司坊前分公司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4644D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无锡市新吴区坊前新风路36号</w:t>
            </w:r>
          </w:p>
        </w:tc>
      </w:tr>
      <w:tr w14:paraId="1BB3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B51F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970B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AAC6E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无锡市巨通塑料通信器材有限公司分公司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11915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无锡市新吴区坊前镇工业集中区锡贤路79-18号</w:t>
            </w:r>
          </w:p>
        </w:tc>
      </w:tr>
      <w:tr w14:paraId="76D9C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8E1A0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7614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795C8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无锡意亚静音门窗有限公司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E5605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无锡市新吴区江溪街道锡贤路79号-13</w:t>
            </w:r>
          </w:p>
        </w:tc>
      </w:tr>
      <w:tr w14:paraId="4B021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9311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6403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4596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无锡质重精密制造有限公司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4F726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无锡市新吴区鸿山街道锡协路208-3号</w:t>
            </w:r>
          </w:p>
        </w:tc>
      </w:tr>
      <w:tr w14:paraId="37B90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4490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ED5A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C5BCB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无锡市震达电塑有限公司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5AB74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无锡市新吴区梅村工业园</w:t>
            </w:r>
          </w:p>
        </w:tc>
      </w:tr>
      <w:tr w14:paraId="2064B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13DF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2D2E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0A566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新吴区昊乐琴坊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29834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无锡市新吴区锡达路555号</w:t>
            </w:r>
          </w:p>
        </w:tc>
      </w:tr>
      <w:tr w14:paraId="3E295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31A4F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D3F6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2B3FC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无锡市富纳包装材料有限公司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7ED3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无锡市新吴区梅村街道金城东路493号</w:t>
            </w:r>
          </w:p>
        </w:tc>
      </w:tr>
      <w:tr w14:paraId="30F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EC50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E273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ACFF3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无锡市秦邦包装新材料有限公司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83850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无锡市新吴区新锦路8号</w:t>
            </w:r>
          </w:p>
        </w:tc>
      </w:tr>
      <w:tr w14:paraId="0E796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B3428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067A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CF5DD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无锡司源精密机械有限公司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96801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无锡市新吴区金城东路513号</w:t>
            </w:r>
          </w:p>
        </w:tc>
      </w:tr>
      <w:tr w14:paraId="7F7C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9D2E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E052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84B04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无锡瑞欣斯通机械有限公司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DD013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无锡市新吴区硕放长江东路251号</w:t>
            </w:r>
          </w:p>
        </w:tc>
      </w:tr>
      <w:tr w14:paraId="0AD0F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ADC7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8459A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DC575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希熙科技（无锡）有限公司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A57A2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无锡市新吴区鸿山街道马桥村锡梅路南侧（锡梅路184号）</w:t>
            </w:r>
          </w:p>
        </w:tc>
      </w:tr>
      <w:tr w14:paraId="092E2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97508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D379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9B87B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无锡明豪汽车零部件有限公司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CC3B7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无锡市新吴区鸿山街道机光电园区德育路268号</w:t>
            </w:r>
          </w:p>
        </w:tc>
      </w:tr>
      <w:tr w14:paraId="711D8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BF03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1FF9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1172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江苏惠霖环保科技有限公司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68C75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无锡市新吴区鸿山街道鸿运路203号</w:t>
            </w:r>
          </w:p>
        </w:tc>
      </w:tr>
      <w:tr w14:paraId="1DD90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0282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BFA0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EE422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无锡市富成达科技有限公司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66EC4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</w:t>
            </w:r>
          </w:p>
        </w:tc>
      </w:tr>
      <w:tr w14:paraId="4048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F52C6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4AB1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C966B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无锡玉成精密机械模具有限公司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C4EF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无锡市新吴区锡达路580号</w:t>
            </w:r>
          </w:p>
        </w:tc>
      </w:tr>
      <w:tr w14:paraId="4B42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69BC2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3CF9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17931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佳益电子（无锡）有限公司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DFEED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无锡市国家高新技术产业开发区83-C号地块1号标准厂房</w:t>
            </w:r>
          </w:p>
        </w:tc>
      </w:tr>
      <w:tr w14:paraId="25DCE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8EE2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1A35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9B4C5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无锡鼎亿坤智能科技有限公司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A8129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无锡市新吴区鸿山街道鸿运路178号</w:t>
            </w:r>
          </w:p>
        </w:tc>
      </w:tr>
      <w:tr w14:paraId="71F8A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D7A56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D85B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C1B04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江苏福轴科技有限公司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225A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无锡市新吴区鸿山街道鸿运路178号</w:t>
            </w:r>
          </w:p>
        </w:tc>
      </w:tr>
    </w:tbl>
    <w:p w14:paraId="6F3248B0">
      <w:pP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-65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ursiv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  <w:rsids>
    <w:rsidRoot w:val="00000000"/>
    <w:rsid w:val="01247816"/>
    <w:rsid w:val="1064414E"/>
    <w:rsid w:val="107E551F"/>
    <w:rsid w:val="1511541D"/>
    <w:rsid w:val="15141552"/>
    <w:rsid w:val="18C42C75"/>
    <w:rsid w:val="52800CBB"/>
    <w:rsid w:val="5CEF7D7D"/>
    <w:rsid w:val="5E004BFD"/>
    <w:rsid w:val="614B7B2C"/>
    <w:rsid w:val="65A576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,3,4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Body Text Indent"/>
    <w:basedOn w:val="1"/>
    <w:next w:val="5"/>
    <w:qFormat/>
    <w:uiPriority w:val="0"/>
    <w:pPr>
      <w:spacing w:after="120"/>
      <w:ind w:left="20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10">
    <w:name w:val="Normal (Web)"/>
    <w:basedOn w:val="1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paragraph" w:styleId="11">
    <w:name w:val="Body Text First Indent 2"/>
    <w:basedOn w:val="6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样式1"/>
    <w:basedOn w:val="1"/>
    <w:qFormat/>
    <w:uiPriority w:val="0"/>
    <w:rPr>
      <w:b/>
      <w:color w:val="538135"/>
      <w:sz w:val="28"/>
    </w:rPr>
  </w:style>
  <w:style w:type="character" w:customStyle="1" w:styleId="17">
    <w:name w:val="NormalCharacter"/>
    <w:qFormat/>
    <w:uiPriority w:val="0"/>
  </w:style>
  <w:style w:type="character" w:customStyle="1" w:styleId="18">
    <w:name w:val="font51"/>
    <w:basedOn w:val="13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61"/>
    <w:basedOn w:val="13"/>
    <w:qFormat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01"/>
    <w:basedOn w:val="13"/>
    <w:qFormat/>
    <w:uiPriority w:val="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1">
    <w:name w:val="font21"/>
    <w:basedOn w:val="13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31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23">
    <w:name w:val="font41"/>
    <w:basedOn w:val="13"/>
    <w:qFormat/>
    <w:uiPriority w:val="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24">
    <w:name w:val="font11"/>
    <w:basedOn w:val="13"/>
    <w:qFormat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25">
    <w:name w:val="Table Text"/>
    <w:basedOn w:val="1"/>
    <w:qFormat/>
    <w:uiPriority w:val="0"/>
    <w:rPr>
      <w:rFonts w:ascii="仿宋" w:eastAsia="仿宋" w:cs="仿宋"/>
      <w:sz w:val="15"/>
      <w:szCs w:val="15"/>
      <w:lang w:val="en-US" w:bidi="ar-SA"/>
    </w:rPr>
  </w:style>
  <w:style w:type="character" w:customStyle="1" w:styleId="26">
    <w:name w:val="font121"/>
    <w:basedOn w:val="13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7">
    <w:name w:val="font131"/>
    <w:basedOn w:val="13"/>
    <w:qFormat/>
    <w:uiPriority w:val="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28">
    <w:name w:val="font112"/>
    <w:basedOn w:val="13"/>
    <w:qFormat/>
    <w:uiPriority w:val="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29">
    <w:name w:val="font71"/>
    <w:basedOn w:val="13"/>
    <w:qFormat/>
    <w:uiPriority w:val="0"/>
    <w:rPr>
      <w:rFonts w:asci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30">
    <w:name w:val="font81"/>
    <w:basedOn w:val="13"/>
    <w:qFormat/>
    <w:uiPriority w:val="0"/>
    <w:rPr>
      <w:rFonts w:asci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31">
    <w:name w:val="font91"/>
    <w:qFormat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32">
    <w:name w:val="font101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3">
    <w:name w:val="font14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4">
    <w:name w:val="font151"/>
    <w:basedOn w:val="13"/>
    <w:qFormat/>
    <w:uiPriority w:val="0"/>
    <w:rPr>
      <w:rFonts w:hint="eastAsia" w:ascii="方正仿宋_GBK" w:hAnsi="方正仿宋_GBK" w:eastAsia="方正仿宋_GBK" w:cs="方正仿宋_GBK"/>
      <w:color w:val="333333"/>
      <w:sz w:val="24"/>
      <w:szCs w:val="24"/>
      <w:u w:val="none"/>
    </w:rPr>
  </w:style>
  <w:style w:type="character" w:customStyle="1" w:styleId="35">
    <w:name w:val="font16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6">
    <w:name w:val="font171"/>
    <w:basedOn w:val="13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png"/><Relationship Id="rId97" Type="http://schemas.openxmlformats.org/officeDocument/2006/relationships/image" Target="media/image94.png"/><Relationship Id="rId96" Type="http://schemas.openxmlformats.org/officeDocument/2006/relationships/image" Target="media/image93.png"/><Relationship Id="rId95" Type="http://schemas.openxmlformats.org/officeDocument/2006/relationships/image" Target="media/image92.png"/><Relationship Id="rId94" Type="http://schemas.openxmlformats.org/officeDocument/2006/relationships/image" Target="media/image91.png"/><Relationship Id="rId93" Type="http://schemas.openxmlformats.org/officeDocument/2006/relationships/image" Target="media/image90.png"/><Relationship Id="rId92" Type="http://schemas.openxmlformats.org/officeDocument/2006/relationships/image" Target="media/image89.png"/><Relationship Id="rId91" Type="http://schemas.openxmlformats.org/officeDocument/2006/relationships/image" Target="media/image88.png"/><Relationship Id="rId90" Type="http://schemas.openxmlformats.org/officeDocument/2006/relationships/image" Target="media/image87.png"/><Relationship Id="rId9" Type="http://schemas.openxmlformats.org/officeDocument/2006/relationships/image" Target="media/image6.png"/><Relationship Id="rId89" Type="http://schemas.openxmlformats.org/officeDocument/2006/relationships/image" Target="media/image86.png"/><Relationship Id="rId88" Type="http://schemas.openxmlformats.org/officeDocument/2006/relationships/image" Target="media/image85.png"/><Relationship Id="rId87" Type="http://schemas.openxmlformats.org/officeDocument/2006/relationships/image" Target="media/image84.png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png"/><Relationship Id="rId82" Type="http://schemas.openxmlformats.org/officeDocument/2006/relationships/image" Target="media/image79.png"/><Relationship Id="rId81" Type="http://schemas.openxmlformats.org/officeDocument/2006/relationships/image" Target="media/image78.png"/><Relationship Id="rId80" Type="http://schemas.openxmlformats.org/officeDocument/2006/relationships/image" Target="media/image77.png"/><Relationship Id="rId8" Type="http://schemas.openxmlformats.org/officeDocument/2006/relationships/image" Target="media/image5.pn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4" Type="http://schemas.openxmlformats.org/officeDocument/2006/relationships/fontTable" Target="fontTable.xml"/><Relationship Id="rId483" Type="http://schemas.openxmlformats.org/officeDocument/2006/relationships/image" Target="media/image480.png"/><Relationship Id="rId482" Type="http://schemas.openxmlformats.org/officeDocument/2006/relationships/image" Target="media/image479.png"/><Relationship Id="rId481" Type="http://schemas.openxmlformats.org/officeDocument/2006/relationships/image" Target="media/image478.png"/><Relationship Id="rId480" Type="http://schemas.openxmlformats.org/officeDocument/2006/relationships/image" Target="media/image477.png"/><Relationship Id="rId48" Type="http://schemas.openxmlformats.org/officeDocument/2006/relationships/image" Target="media/image45.png"/><Relationship Id="rId479" Type="http://schemas.openxmlformats.org/officeDocument/2006/relationships/image" Target="media/image476.png"/><Relationship Id="rId478" Type="http://schemas.openxmlformats.org/officeDocument/2006/relationships/image" Target="media/image475.png"/><Relationship Id="rId477" Type="http://schemas.openxmlformats.org/officeDocument/2006/relationships/image" Target="media/image474.png"/><Relationship Id="rId476" Type="http://schemas.openxmlformats.org/officeDocument/2006/relationships/image" Target="media/image473.png"/><Relationship Id="rId475" Type="http://schemas.openxmlformats.org/officeDocument/2006/relationships/image" Target="media/image472.png"/><Relationship Id="rId474" Type="http://schemas.openxmlformats.org/officeDocument/2006/relationships/image" Target="media/image471.png"/><Relationship Id="rId473" Type="http://schemas.openxmlformats.org/officeDocument/2006/relationships/image" Target="media/image470.png"/><Relationship Id="rId472" Type="http://schemas.openxmlformats.org/officeDocument/2006/relationships/image" Target="media/image469.png"/><Relationship Id="rId471" Type="http://schemas.openxmlformats.org/officeDocument/2006/relationships/image" Target="media/image468.png"/><Relationship Id="rId470" Type="http://schemas.openxmlformats.org/officeDocument/2006/relationships/image" Target="media/image467.png"/><Relationship Id="rId47" Type="http://schemas.openxmlformats.org/officeDocument/2006/relationships/image" Target="media/image44.png"/><Relationship Id="rId469" Type="http://schemas.openxmlformats.org/officeDocument/2006/relationships/image" Target="media/image466.png"/><Relationship Id="rId468" Type="http://schemas.openxmlformats.org/officeDocument/2006/relationships/image" Target="media/image465.png"/><Relationship Id="rId467" Type="http://schemas.openxmlformats.org/officeDocument/2006/relationships/image" Target="media/image464.png"/><Relationship Id="rId466" Type="http://schemas.openxmlformats.org/officeDocument/2006/relationships/image" Target="media/image463.png"/><Relationship Id="rId465" Type="http://schemas.openxmlformats.org/officeDocument/2006/relationships/image" Target="media/image462.png"/><Relationship Id="rId464" Type="http://schemas.openxmlformats.org/officeDocument/2006/relationships/image" Target="media/image461.png"/><Relationship Id="rId463" Type="http://schemas.openxmlformats.org/officeDocument/2006/relationships/image" Target="media/image460.png"/><Relationship Id="rId462" Type="http://schemas.openxmlformats.org/officeDocument/2006/relationships/image" Target="media/image459.png"/><Relationship Id="rId461" Type="http://schemas.openxmlformats.org/officeDocument/2006/relationships/image" Target="media/image458.png"/><Relationship Id="rId460" Type="http://schemas.openxmlformats.org/officeDocument/2006/relationships/image" Target="media/image457.png"/><Relationship Id="rId46" Type="http://schemas.openxmlformats.org/officeDocument/2006/relationships/image" Target="media/image43.png"/><Relationship Id="rId459" Type="http://schemas.openxmlformats.org/officeDocument/2006/relationships/image" Target="media/image456.png"/><Relationship Id="rId458" Type="http://schemas.openxmlformats.org/officeDocument/2006/relationships/image" Target="media/image455.png"/><Relationship Id="rId457" Type="http://schemas.openxmlformats.org/officeDocument/2006/relationships/image" Target="media/image454.png"/><Relationship Id="rId456" Type="http://schemas.openxmlformats.org/officeDocument/2006/relationships/image" Target="media/image453.png"/><Relationship Id="rId455" Type="http://schemas.openxmlformats.org/officeDocument/2006/relationships/image" Target="media/image452.png"/><Relationship Id="rId454" Type="http://schemas.openxmlformats.org/officeDocument/2006/relationships/image" Target="media/image451.png"/><Relationship Id="rId453" Type="http://schemas.openxmlformats.org/officeDocument/2006/relationships/image" Target="media/image450.png"/><Relationship Id="rId452" Type="http://schemas.openxmlformats.org/officeDocument/2006/relationships/image" Target="media/image449.png"/><Relationship Id="rId451" Type="http://schemas.openxmlformats.org/officeDocument/2006/relationships/image" Target="media/image448.png"/><Relationship Id="rId450" Type="http://schemas.openxmlformats.org/officeDocument/2006/relationships/image" Target="media/image447.png"/><Relationship Id="rId45" Type="http://schemas.openxmlformats.org/officeDocument/2006/relationships/image" Target="media/image42.png"/><Relationship Id="rId449" Type="http://schemas.openxmlformats.org/officeDocument/2006/relationships/image" Target="media/image446.png"/><Relationship Id="rId448" Type="http://schemas.openxmlformats.org/officeDocument/2006/relationships/image" Target="media/image445.png"/><Relationship Id="rId447" Type="http://schemas.openxmlformats.org/officeDocument/2006/relationships/image" Target="media/image444.png"/><Relationship Id="rId446" Type="http://schemas.openxmlformats.org/officeDocument/2006/relationships/image" Target="media/image443.png"/><Relationship Id="rId445" Type="http://schemas.openxmlformats.org/officeDocument/2006/relationships/image" Target="media/image442.png"/><Relationship Id="rId444" Type="http://schemas.openxmlformats.org/officeDocument/2006/relationships/image" Target="media/image441.png"/><Relationship Id="rId443" Type="http://schemas.openxmlformats.org/officeDocument/2006/relationships/image" Target="media/image440.png"/><Relationship Id="rId442" Type="http://schemas.openxmlformats.org/officeDocument/2006/relationships/image" Target="media/image439.png"/><Relationship Id="rId441" Type="http://schemas.openxmlformats.org/officeDocument/2006/relationships/image" Target="media/image438.png"/><Relationship Id="rId440" Type="http://schemas.openxmlformats.org/officeDocument/2006/relationships/image" Target="media/image437.png"/><Relationship Id="rId44" Type="http://schemas.openxmlformats.org/officeDocument/2006/relationships/image" Target="media/image41.png"/><Relationship Id="rId439" Type="http://schemas.openxmlformats.org/officeDocument/2006/relationships/image" Target="media/image436.png"/><Relationship Id="rId438" Type="http://schemas.openxmlformats.org/officeDocument/2006/relationships/image" Target="media/image435.png"/><Relationship Id="rId437" Type="http://schemas.openxmlformats.org/officeDocument/2006/relationships/image" Target="media/image434.png"/><Relationship Id="rId436" Type="http://schemas.openxmlformats.org/officeDocument/2006/relationships/image" Target="media/image433.png"/><Relationship Id="rId435" Type="http://schemas.openxmlformats.org/officeDocument/2006/relationships/image" Target="media/image432.png"/><Relationship Id="rId434" Type="http://schemas.openxmlformats.org/officeDocument/2006/relationships/image" Target="media/image431.png"/><Relationship Id="rId433" Type="http://schemas.openxmlformats.org/officeDocument/2006/relationships/image" Target="media/image430.png"/><Relationship Id="rId432" Type="http://schemas.openxmlformats.org/officeDocument/2006/relationships/image" Target="media/image429.png"/><Relationship Id="rId431" Type="http://schemas.openxmlformats.org/officeDocument/2006/relationships/image" Target="media/image428.png"/><Relationship Id="rId430" Type="http://schemas.openxmlformats.org/officeDocument/2006/relationships/image" Target="media/image427.png"/><Relationship Id="rId43" Type="http://schemas.openxmlformats.org/officeDocument/2006/relationships/image" Target="media/image40.png"/><Relationship Id="rId429" Type="http://schemas.openxmlformats.org/officeDocument/2006/relationships/image" Target="media/image426.png"/><Relationship Id="rId428" Type="http://schemas.openxmlformats.org/officeDocument/2006/relationships/image" Target="media/image425.png"/><Relationship Id="rId427" Type="http://schemas.openxmlformats.org/officeDocument/2006/relationships/image" Target="media/image424.png"/><Relationship Id="rId426" Type="http://schemas.openxmlformats.org/officeDocument/2006/relationships/image" Target="media/image423.png"/><Relationship Id="rId425" Type="http://schemas.openxmlformats.org/officeDocument/2006/relationships/image" Target="media/image422.png"/><Relationship Id="rId424" Type="http://schemas.openxmlformats.org/officeDocument/2006/relationships/image" Target="media/image421.png"/><Relationship Id="rId423" Type="http://schemas.openxmlformats.org/officeDocument/2006/relationships/image" Target="media/image420.png"/><Relationship Id="rId422" Type="http://schemas.openxmlformats.org/officeDocument/2006/relationships/image" Target="media/image419.png"/><Relationship Id="rId421" Type="http://schemas.openxmlformats.org/officeDocument/2006/relationships/image" Target="media/image418.png"/><Relationship Id="rId420" Type="http://schemas.openxmlformats.org/officeDocument/2006/relationships/image" Target="media/image417.png"/><Relationship Id="rId42" Type="http://schemas.openxmlformats.org/officeDocument/2006/relationships/image" Target="media/image39.png"/><Relationship Id="rId419" Type="http://schemas.openxmlformats.org/officeDocument/2006/relationships/image" Target="media/image416.png"/><Relationship Id="rId418" Type="http://schemas.openxmlformats.org/officeDocument/2006/relationships/image" Target="media/image415.png"/><Relationship Id="rId417" Type="http://schemas.openxmlformats.org/officeDocument/2006/relationships/image" Target="media/image414.png"/><Relationship Id="rId416" Type="http://schemas.openxmlformats.org/officeDocument/2006/relationships/image" Target="media/image413.png"/><Relationship Id="rId415" Type="http://schemas.openxmlformats.org/officeDocument/2006/relationships/image" Target="media/image412.png"/><Relationship Id="rId414" Type="http://schemas.openxmlformats.org/officeDocument/2006/relationships/image" Target="media/image411.png"/><Relationship Id="rId413" Type="http://schemas.openxmlformats.org/officeDocument/2006/relationships/image" Target="media/image410.png"/><Relationship Id="rId412" Type="http://schemas.openxmlformats.org/officeDocument/2006/relationships/image" Target="media/image409.png"/><Relationship Id="rId411" Type="http://schemas.openxmlformats.org/officeDocument/2006/relationships/image" Target="media/image408.png"/><Relationship Id="rId410" Type="http://schemas.openxmlformats.org/officeDocument/2006/relationships/image" Target="media/image407.png"/><Relationship Id="rId41" Type="http://schemas.openxmlformats.org/officeDocument/2006/relationships/image" Target="media/image38.png"/><Relationship Id="rId409" Type="http://schemas.openxmlformats.org/officeDocument/2006/relationships/image" Target="media/image406.png"/><Relationship Id="rId408" Type="http://schemas.openxmlformats.org/officeDocument/2006/relationships/image" Target="media/image405.png"/><Relationship Id="rId407" Type="http://schemas.openxmlformats.org/officeDocument/2006/relationships/image" Target="media/image404.png"/><Relationship Id="rId406" Type="http://schemas.openxmlformats.org/officeDocument/2006/relationships/image" Target="media/image403.png"/><Relationship Id="rId405" Type="http://schemas.openxmlformats.org/officeDocument/2006/relationships/image" Target="media/image402.png"/><Relationship Id="rId404" Type="http://schemas.openxmlformats.org/officeDocument/2006/relationships/image" Target="media/image401.png"/><Relationship Id="rId403" Type="http://schemas.openxmlformats.org/officeDocument/2006/relationships/image" Target="media/image400.png"/><Relationship Id="rId402" Type="http://schemas.openxmlformats.org/officeDocument/2006/relationships/image" Target="media/image399.png"/><Relationship Id="rId401" Type="http://schemas.openxmlformats.org/officeDocument/2006/relationships/image" Target="media/image398.png"/><Relationship Id="rId400" Type="http://schemas.openxmlformats.org/officeDocument/2006/relationships/image" Target="media/image397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9" Type="http://schemas.openxmlformats.org/officeDocument/2006/relationships/image" Target="media/image396.png"/><Relationship Id="rId398" Type="http://schemas.openxmlformats.org/officeDocument/2006/relationships/image" Target="media/image395.png"/><Relationship Id="rId397" Type="http://schemas.openxmlformats.org/officeDocument/2006/relationships/image" Target="media/image394.png"/><Relationship Id="rId396" Type="http://schemas.openxmlformats.org/officeDocument/2006/relationships/image" Target="media/image393.png"/><Relationship Id="rId395" Type="http://schemas.openxmlformats.org/officeDocument/2006/relationships/image" Target="media/image392.png"/><Relationship Id="rId394" Type="http://schemas.openxmlformats.org/officeDocument/2006/relationships/image" Target="media/image391.png"/><Relationship Id="rId393" Type="http://schemas.openxmlformats.org/officeDocument/2006/relationships/image" Target="media/image390.png"/><Relationship Id="rId392" Type="http://schemas.openxmlformats.org/officeDocument/2006/relationships/image" Target="media/image389.png"/><Relationship Id="rId391" Type="http://schemas.openxmlformats.org/officeDocument/2006/relationships/image" Target="media/image388.png"/><Relationship Id="rId390" Type="http://schemas.openxmlformats.org/officeDocument/2006/relationships/image" Target="media/image387.png"/><Relationship Id="rId39" Type="http://schemas.openxmlformats.org/officeDocument/2006/relationships/image" Target="media/image36.png"/><Relationship Id="rId389" Type="http://schemas.openxmlformats.org/officeDocument/2006/relationships/image" Target="media/image386.png"/><Relationship Id="rId388" Type="http://schemas.openxmlformats.org/officeDocument/2006/relationships/image" Target="media/image385.png"/><Relationship Id="rId387" Type="http://schemas.openxmlformats.org/officeDocument/2006/relationships/image" Target="media/image384.png"/><Relationship Id="rId386" Type="http://schemas.openxmlformats.org/officeDocument/2006/relationships/image" Target="media/image383.png"/><Relationship Id="rId385" Type="http://schemas.openxmlformats.org/officeDocument/2006/relationships/image" Target="media/image382.png"/><Relationship Id="rId384" Type="http://schemas.openxmlformats.org/officeDocument/2006/relationships/image" Target="media/image381.png"/><Relationship Id="rId383" Type="http://schemas.openxmlformats.org/officeDocument/2006/relationships/image" Target="media/image380.png"/><Relationship Id="rId382" Type="http://schemas.openxmlformats.org/officeDocument/2006/relationships/image" Target="media/image379.png"/><Relationship Id="rId381" Type="http://schemas.openxmlformats.org/officeDocument/2006/relationships/image" Target="media/image378.png"/><Relationship Id="rId380" Type="http://schemas.openxmlformats.org/officeDocument/2006/relationships/image" Target="media/image377.png"/><Relationship Id="rId38" Type="http://schemas.openxmlformats.org/officeDocument/2006/relationships/image" Target="media/image35.png"/><Relationship Id="rId379" Type="http://schemas.openxmlformats.org/officeDocument/2006/relationships/image" Target="media/image376.png"/><Relationship Id="rId378" Type="http://schemas.openxmlformats.org/officeDocument/2006/relationships/image" Target="media/image375.png"/><Relationship Id="rId377" Type="http://schemas.openxmlformats.org/officeDocument/2006/relationships/image" Target="media/image374.png"/><Relationship Id="rId376" Type="http://schemas.openxmlformats.org/officeDocument/2006/relationships/image" Target="media/image373.png"/><Relationship Id="rId375" Type="http://schemas.openxmlformats.org/officeDocument/2006/relationships/image" Target="media/image372.png"/><Relationship Id="rId374" Type="http://schemas.openxmlformats.org/officeDocument/2006/relationships/image" Target="media/image371.png"/><Relationship Id="rId373" Type="http://schemas.openxmlformats.org/officeDocument/2006/relationships/image" Target="media/image370.png"/><Relationship Id="rId372" Type="http://schemas.openxmlformats.org/officeDocument/2006/relationships/image" Target="media/image369.png"/><Relationship Id="rId371" Type="http://schemas.openxmlformats.org/officeDocument/2006/relationships/image" Target="media/image368.png"/><Relationship Id="rId370" Type="http://schemas.openxmlformats.org/officeDocument/2006/relationships/image" Target="media/image367.png"/><Relationship Id="rId37" Type="http://schemas.openxmlformats.org/officeDocument/2006/relationships/image" Target="media/image34.png"/><Relationship Id="rId369" Type="http://schemas.openxmlformats.org/officeDocument/2006/relationships/image" Target="media/image366.png"/><Relationship Id="rId368" Type="http://schemas.openxmlformats.org/officeDocument/2006/relationships/image" Target="media/image365.png"/><Relationship Id="rId367" Type="http://schemas.openxmlformats.org/officeDocument/2006/relationships/image" Target="media/image364.png"/><Relationship Id="rId366" Type="http://schemas.openxmlformats.org/officeDocument/2006/relationships/image" Target="media/image363.png"/><Relationship Id="rId365" Type="http://schemas.openxmlformats.org/officeDocument/2006/relationships/image" Target="media/image362.png"/><Relationship Id="rId364" Type="http://schemas.openxmlformats.org/officeDocument/2006/relationships/image" Target="media/image361.png"/><Relationship Id="rId363" Type="http://schemas.openxmlformats.org/officeDocument/2006/relationships/image" Target="media/image360.png"/><Relationship Id="rId362" Type="http://schemas.openxmlformats.org/officeDocument/2006/relationships/image" Target="media/image359.png"/><Relationship Id="rId361" Type="http://schemas.openxmlformats.org/officeDocument/2006/relationships/image" Target="media/image358.png"/><Relationship Id="rId360" Type="http://schemas.openxmlformats.org/officeDocument/2006/relationships/image" Target="media/image357.png"/><Relationship Id="rId36" Type="http://schemas.openxmlformats.org/officeDocument/2006/relationships/image" Target="media/image33.png"/><Relationship Id="rId359" Type="http://schemas.openxmlformats.org/officeDocument/2006/relationships/image" Target="media/image356.png"/><Relationship Id="rId358" Type="http://schemas.openxmlformats.org/officeDocument/2006/relationships/image" Target="media/image355.png"/><Relationship Id="rId357" Type="http://schemas.openxmlformats.org/officeDocument/2006/relationships/image" Target="media/image354.png"/><Relationship Id="rId356" Type="http://schemas.openxmlformats.org/officeDocument/2006/relationships/image" Target="media/image353.png"/><Relationship Id="rId355" Type="http://schemas.openxmlformats.org/officeDocument/2006/relationships/image" Target="media/image352.png"/><Relationship Id="rId354" Type="http://schemas.openxmlformats.org/officeDocument/2006/relationships/image" Target="media/image351.png"/><Relationship Id="rId353" Type="http://schemas.openxmlformats.org/officeDocument/2006/relationships/image" Target="media/image350.png"/><Relationship Id="rId352" Type="http://schemas.openxmlformats.org/officeDocument/2006/relationships/image" Target="media/image349.png"/><Relationship Id="rId351" Type="http://schemas.openxmlformats.org/officeDocument/2006/relationships/image" Target="media/image348.png"/><Relationship Id="rId350" Type="http://schemas.openxmlformats.org/officeDocument/2006/relationships/image" Target="media/image347.png"/><Relationship Id="rId35" Type="http://schemas.openxmlformats.org/officeDocument/2006/relationships/image" Target="media/image32.png"/><Relationship Id="rId349" Type="http://schemas.openxmlformats.org/officeDocument/2006/relationships/image" Target="media/image346.png"/><Relationship Id="rId348" Type="http://schemas.openxmlformats.org/officeDocument/2006/relationships/image" Target="media/image345.png"/><Relationship Id="rId347" Type="http://schemas.openxmlformats.org/officeDocument/2006/relationships/image" Target="media/image344.png"/><Relationship Id="rId346" Type="http://schemas.openxmlformats.org/officeDocument/2006/relationships/image" Target="media/image343.png"/><Relationship Id="rId345" Type="http://schemas.openxmlformats.org/officeDocument/2006/relationships/image" Target="media/image342.png"/><Relationship Id="rId344" Type="http://schemas.openxmlformats.org/officeDocument/2006/relationships/image" Target="media/image341.png"/><Relationship Id="rId343" Type="http://schemas.openxmlformats.org/officeDocument/2006/relationships/image" Target="media/image340.png"/><Relationship Id="rId342" Type="http://schemas.openxmlformats.org/officeDocument/2006/relationships/image" Target="media/image339.png"/><Relationship Id="rId341" Type="http://schemas.openxmlformats.org/officeDocument/2006/relationships/image" Target="media/image338.png"/><Relationship Id="rId340" Type="http://schemas.openxmlformats.org/officeDocument/2006/relationships/image" Target="media/image337.png"/><Relationship Id="rId34" Type="http://schemas.openxmlformats.org/officeDocument/2006/relationships/image" Target="media/image31.png"/><Relationship Id="rId339" Type="http://schemas.openxmlformats.org/officeDocument/2006/relationships/image" Target="media/image336.png"/><Relationship Id="rId338" Type="http://schemas.openxmlformats.org/officeDocument/2006/relationships/image" Target="media/image335.png"/><Relationship Id="rId337" Type="http://schemas.openxmlformats.org/officeDocument/2006/relationships/image" Target="media/image334.png"/><Relationship Id="rId336" Type="http://schemas.openxmlformats.org/officeDocument/2006/relationships/image" Target="media/image333.png"/><Relationship Id="rId335" Type="http://schemas.openxmlformats.org/officeDocument/2006/relationships/image" Target="media/image332.png"/><Relationship Id="rId334" Type="http://schemas.openxmlformats.org/officeDocument/2006/relationships/image" Target="media/image331.png"/><Relationship Id="rId333" Type="http://schemas.openxmlformats.org/officeDocument/2006/relationships/image" Target="media/image330.png"/><Relationship Id="rId332" Type="http://schemas.openxmlformats.org/officeDocument/2006/relationships/image" Target="media/image329.png"/><Relationship Id="rId331" Type="http://schemas.openxmlformats.org/officeDocument/2006/relationships/image" Target="media/image328.png"/><Relationship Id="rId330" Type="http://schemas.openxmlformats.org/officeDocument/2006/relationships/image" Target="media/image327.png"/><Relationship Id="rId33" Type="http://schemas.openxmlformats.org/officeDocument/2006/relationships/image" Target="media/image30.png"/><Relationship Id="rId329" Type="http://schemas.openxmlformats.org/officeDocument/2006/relationships/image" Target="media/image326.png"/><Relationship Id="rId328" Type="http://schemas.openxmlformats.org/officeDocument/2006/relationships/image" Target="media/image325.png"/><Relationship Id="rId327" Type="http://schemas.openxmlformats.org/officeDocument/2006/relationships/image" Target="media/image324.png"/><Relationship Id="rId326" Type="http://schemas.openxmlformats.org/officeDocument/2006/relationships/image" Target="media/image323.png"/><Relationship Id="rId325" Type="http://schemas.openxmlformats.org/officeDocument/2006/relationships/image" Target="media/image322.png"/><Relationship Id="rId324" Type="http://schemas.openxmlformats.org/officeDocument/2006/relationships/image" Target="media/image321.png"/><Relationship Id="rId323" Type="http://schemas.openxmlformats.org/officeDocument/2006/relationships/image" Target="media/image320.png"/><Relationship Id="rId322" Type="http://schemas.openxmlformats.org/officeDocument/2006/relationships/image" Target="media/image319.png"/><Relationship Id="rId321" Type="http://schemas.openxmlformats.org/officeDocument/2006/relationships/image" Target="media/image318.png"/><Relationship Id="rId320" Type="http://schemas.openxmlformats.org/officeDocument/2006/relationships/image" Target="media/image317.png"/><Relationship Id="rId32" Type="http://schemas.openxmlformats.org/officeDocument/2006/relationships/image" Target="media/image29.png"/><Relationship Id="rId319" Type="http://schemas.openxmlformats.org/officeDocument/2006/relationships/image" Target="media/image316.png"/><Relationship Id="rId318" Type="http://schemas.openxmlformats.org/officeDocument/2006/relationships/image" Target="media/image315.png"/><Relationship Id="rId317" Type="http://schemas.openxmlformats.org/officeDocument/2006/relationships/image" Target="media/image314.png"/><Relationship Id="rId316" Type="http://schemas.openxmlformats.org/officeDocument/2006/relationships/image" Target="media/image313.png"/><Relationship Id="rId315" Type="http://schemas.openxmlformats.org/officeDocument/2006/relationships/image" Target="media/image312.png"/><Relationship Id="rId314" Type="http://schemas.openxmlformats.org/officeDocument/2006/relationships/image" Target="media/image311.png"/><Relationship Id="rId313" Type="http://schemas.openxmlformats.org/officeDocument/2006/relationships/image" Target="media/image310.png"/><Relationship Id="rId312" Type="http://schemas.openxmlformats.org/officeDocument/2006/relationships/image" Target="media/image309.png"/><Relationship Id="rId311" Type="http://schemas.openxmlformats.org/officeDocument/2006/relationships/image" Target="media/image308.png"/><Relationship Id="rId310" Type="http://schemas.openxmlformats.org/officeDocument/2006/relationships/image" Target="media/image307.png"/><Relationship Id="rId31" Type="http://schemas.openxmlformats.org/officeDocument/2006/relationships/image" Target="media/image28.png"/><Relationship Id="rId309" Type="http://schemas.openxmlformats.org/officeDocument/2006/relationships/image" Target="media/image306.png"/><Relationship Id="rId308" Type="http://schemas.openxmlformats.org/officeDocument/2006/relationships/image" Target="media/image305.png"/><Relationship Id="rId307" Type="http://schemas.openxmlformats.org/officeDocument/2006/relationships/image" Target="media/image304.png"/><Relationship Id="rId306" Type="http://schemas.openxmlformats.org/officeDocument/2006/relationships/image" Target="media/image303.png"/><Relationship Id="rId305" Type="http://schemas.openxmlformats.org/officeDocument/2006/relationships/image" Target="media/image302.png"/><Relationship Id="rId304" Type="http://schemas.openxmlformats.org/officeDocument/2006/relationships/image" Target="media/image301.png"/><Relationship Id="rId303" Type="http://schemas.openxmlformats.org/officeDocument/2006/relationships/image" Target="media/image300.png"/><Relationship Id="rId302" Type="http://schemas.openxmlformats.org/officeDocument/2006/relationships/image" Target="media/image299.png"/><Relationship Id="rId301" Type="http://schemas.openxmlformats.org/officeDocument/2006/relationships/image" Target="media/image298.png"/><Relationship Id="rId300" Type="http://schemas.openxmlformats.org/officeDocument/2006/relationships/image" Target="media/image297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9" Type="http://schemas.openxmlformats.org/officeDocument/2006/relationships/image" Target="media/image296.png"/><Relationship Id="rId298" Type="http://schemas.openxmlformats.org/officeDocument/2006/relationships/image" Target="media/image295.png"/><Relationship Id="rId297" Type="http://schemas.openxmlformats.org/officeDocument/2006/relationships/image" Target="media/image294.png"/><Relationship Id="rId296" Type="http://schemas.openxmlformats.org/officeDocument/2006/relationships/image" Target="media/image293.png"/><Relationship Id="rId295" Type="http://schemas.openxmlformats.org/officeDocument/2006/relationships/image" Target="media/image292.png"/><Relationship Id="rId294" Type="http://schemas.openxmlformats.org/officeDocument/2006/relationships/image" Target="media/image291.png"/><Relationship Id="rId293" Type="http://schemas.openxmlformats.org/officeDocument/2006/relationships/image" Target="media/image290.png"/><Relationship Id="rId292" Type="http://schemas.openxmlformats.org/officeDocument/2006/relationships/image" Target="media/image289.png"/><Relationship Id="rId291" Type="http://schemas.openxmlformats.org/officeDocument/2006/relationships/image" Target="media/image288.png"/><Relationship Id="rId290" Type="http://schemas.openxmlformats.org/officeDocument/2006/relationships/image" Target="media/image287.png"/><Relationship Id="rId29" Type="http://schemas.openxmlformats.org/officeDocument/2006/relationships/image" Target="media/image26.png"/><Relationship Id="rId289" Type="http://schemas.openxmlformats.org/officeDocument/2006/relationships/image" Target="media/image286.png"/><Relationship Id="rId288" Type="http://schemas.openxmlformats.org/officeDocument/2006/relationships/image" Target="media/image285.png"/><Relationship Id="rId287" Type="http://schemas.openxmlformats.org/officeDocument/2006/relationships/image" Target="media/image284.png"/><Relationship Id="rId286" Type="http://schemas.openxmlformats.org/officeDocument/2006/relationships/image" Target="media/image283.png"/><Relationship Id="rId285" Type="http://schemas.openxmlformats.org/officeDocument/2006/relationships/image" Target="media/image282.png"/><Relationship Id="rId284" Type="http://schemas.openxmlformats.org/officeDocument/2006/relationships/image" Target="media/image281.png"/><Relationship Id="rId283" Type="http://schemas.openxmlformats.org/officeDocument/2006/relationships/image" Target="media/image280.png"/><Relationship Id="rId282" Type="http://schemas.openxmlformats.org/officeDocument/2006/relationships/image" Target="media/image279.png"/><Relationship Id="rId281" Type="http://schemas.openxmlformats.org/officeDocument/2006/relationships/image" Target="media/image278.png"/><Relationship Id="rId280" Type="http://schemas.openxmlformats.org/officeDocument/2006/relationships/image" Target="media/image277.png"/><Relationship Id="rId28" Type="http://schemas.openxmlformats.org/officeDocument/2006/relationships/image" Target="media/image25.png"/><Relationship Id="rId279" Type="http://schemas.openxmlformats.org/officeDocument/2006/relationships/image" Target="media/image276.png"/><Relationship Id="rId278" Type="http://schemas.openxmlformats.org/officeDocument/2006/relationships/image" Target="media/image275.png"/><Relationship Id="rId277" Type="http://schemas.openxmlformats.org/officeDocument/2006/relationships/image" Target="media/image274.png"/><Relationship Id="rId276" Type="http://schemas.openxmlformats.org/officeDocument/2006/relationships/image" Target="media/image273.png"/><Relationship Id="rId275" Type="http://schemas.openxmlformats.org/officeDocument/2006/relationships/image" Target="media/image272.png"/><Relationship Id="rId274" Type="http://schemas.openxmlformats.org/officeDocument/2006/relationships/image" Target="media/image271.png"/><Relationship Id="rId273" Type="http://schemas.openxmlformats.org/officeDocument/2006/relationships/image" Target="media/image270.png"/><Relationship Id="rId272" Type="http://schemas.openxmlformats.org/officeDocument/2006/relationships/image" Target="media/image269.png"/><Relationship Id="rId271" Type="http://schemas.openxmlformats.org/officeDocument/2006/relationships/image" Target="media/image268.png"/><Relationship Id="rId270" Type="http://schemas.openxmlformats.org/officeDocument/2006/relationships/image" Target="media/image267.png"/><Relationship Id="rId27" Type="http://schemas.openxmlformats.org/officeDocument/2006/relationships/image" Target="media/image24.png"/><Relationship Id="rId269" Type="http://schemas.openxmlformats.org/officeDocument/2006/relationships/image" Target="media/image266.png"/><Relationship Id="rId268" Type="http://schemas.openxmlformats.org/officeDocument/2006/relationships/image" Target="media/image265.png"/><Relationship Id="rId267" Type="http://schemas.openxmlformats.org/officeDocument/2006/relationships/image" Target="media/image264.png"/><Relationship Id="rId266" Type="http://schemas.openxmlformats.org/officeDocument/2006/relationships/image" Target="media/image263.png"/><Relationship Id="rId265" Type="http://schemas.openxmlformats.org/officeDocument/2006/relationships/image" Target="media/image262.png"/><Relationship Id="rId264" Type="http://schemas.openxmlformats.org/officeDocument/2006/relationships/image" Target="media/image261.png"/><Relationship Id="rId263" Type="http://schemas.openxmlformats.org/officeDocument/2006/relationships/image" Target="media/image260.png"/><Relationship Id="rId262" Type="http://schemas.openxmlformats.org/officeDocument/2006/relationships/image" Target="media/image259.png"/><Relationship Id="rId261" Type="http://schemas.openxmlformats.org/officeDocument/2006/relationships/image" Target="media/image258.png"/><Relationship Id="rId260" Type="http://schemas.openxmlformats.org/officeDocument/2006/relationships/image" Target="media/image257.png"/><Relationship Id="rId26" Type="http://schemas.openxmlformats.org/officeDocument/2006/relationships/image" Target="media/image23.png"/><Relationship Id="rId259" Type="http://schemas.openxmlformats.org/officeDocument/2006/relationships/image" Target="media/image256.png"/><Relationship Id="rId258" Type="http://schemas.openxmlformats.org/officeDocument/2006/relationships/image" Target="media/image255.png"/><Relationship Id="rId257" Type="http://schemas.openxmlformats.org/officeDocument/2006/relationships/image" Target="media/image254.png"/><Relationship Id="rId256" Type="http://schemas.openxmlformats.org/officeDocument/2006/relationships/image" Target="media/image253.png"/><Relationship Id="rId255" Type="http://schemas.openxmlformats.org/officeDocument/2006/relationships/image" Target="media/image252.png"/><Relationship Id="rId254" Type="http://schemas.openxmlformats.org/officeDocument/2006/relationships/image" Target="media/image251.png"/><Relationship Id="rId253" Type="http://schemas.openxmlformats.org/officeDocument/2006/relationships/image" Target="media/image250.png"/><Relationship Id="rId252" Type="http://schemas.openxmlformats.org/officeDocument/2006/relationships/image" Target="media/image249.png"/><Relationship Id="rId251" Type="http://schemas.openxmlformats.org/officeDocument/2006/relationships/image" Target="media/image248.png"/><Relationship Id="rId250" Type="http://schemas.openxmlformats.org/officeDocument/2006/relationships/image" Target="media/image247.png"/><Relationship Id="rId25" Type="http://schemas.openxmlformats.org/officeDocument/2006/relationships/image" Target="media/image22.png"/><Relationship Id="rId249" Type="http://schemas.openxmlformats.org/officeDocument/2006/relationships/image" Target="media/image246.png"/><Relationship Id="rId248" Type="http://schemas.openxmlformats.org/officeDocument/2006/relationships/image" Target="media/image245.png"/><Relationship Id="rId247" Type="http://schemas.openxmlformats.org/officeDocument/2006/relationships/image" Target="media/image244.png"/><Relationship Id="rId246" Type="http://schemas.openxmlformats.org/officeDocument/2006/relationships/image" Target="media/image243.png"/><Relationship Id="rId245" Type="http://schemas.openxmlformats.org/officeDocument/2006/relationships/image" Target="media/image242.png"/><Relationship Id="rId244" Type="http://schemas.openxmlformats.org/officeDocument/2006/relationships/image" Target="media/image241.png"/><Relationship Id="rId243" Type="http://schemas.openxmlformats.org/officeDocument/2006/relationships/image" Target="media/image240.png"/><Relationship Id="rId242" Type="http://schemas.openxmlformats.org/officeDocument/2006/relationships/image" Target="media/image239.png"/><Relationship Id="rId241" Type="http://schemas.openxmlformats.org/officeDocument/2006/relationships/image" Target="media/image238.png"/><Relationship Id="rId240" Type="http://schemas.openxmlformats.org/officeDocument/2006/relationships/image" Target="media/image237.png"/><Relationship Id="rId24" Type="http://schemas.openxmlformats.org/officeDocument/2006/relationships/image" Target="media/image21.png"/><Relationship Id="rId239" Type="http://schemas.openxmlformats.org/officeDocument/2006/relationships/image" Target="media/image236.png"/><Relationship Id="rId238" Type="http://schemas.openxmlformats.org/officeDocument/2006/relationships/image" Target="media/image235.png"/><Relationship Id="rId237" Type="http://schemas.openxmlformats.org/officeDocument/2006/relationships/image" Target="media/image234.png"/><Relationship Id="rId236" Type="http://schemas.openxmlformats.org/officeDocument/2006/relationships/image" Target="media/image233.png"/><Relationship Id="rId235" Type="http://schemas.openxmlformats.org/officeDocument/2006/relationships/image" Target="media/image232.png"/><Relationship Id="rId234" Type="http://schemas.openxmlformats.org/officeDocument/2006/relationships/image" Target="media/image231.png"/><Relationship Id="rId233" Type="http://schemas.openxmlformats.org/officeDocument/2006/relationships/image" Target="media/image230.png"/><Relationship Id="rId232" Type="http://schemas.openxmlformats.org/officeDocument/2006/relationships/image" Target="media/image229.png"/><Relationship Id="rId231" Type="http://schemas.openxmlformats.org/officeDocument/2006/relationships/image" Target="media/image228.png"/><Relationship Id="rId230" Type="http://schemas.openxmlformats.org/officeDocument/2006/relationships/image" Target="media/image227.png"/><Relationship Id="rId23" Type="http://schemas.openxmlformats.org/officeDocument/2006/relationships/image" Target="media/image20.png"/><Relationship Id="rId229" Type="http://schemas.openxmlformats.org/officeDocument/2006/relationships/image" Target="media/image226.png"/><Relationship Id="rId228" Type="http://schemas.openxmlformats.org/officeDocument/2006/relationships/image" Target="media/image225.png"/><Relationship Id="rId227" Type="http://schemas.openxmlformats.org/officeDocument/2006/relationships/image" Target="media/image224.png"/><Relationship Id="rId226" Type="http://schemas.openxmlformats.org/officeDocument/2006/relationships/image" Target="media/image223.png"/><Relationship Id="rId225" Type="http://schemas.openxmlformats.org/officeDocument/2006/relationships/image" Target="media/image222.png"/><Relationship Id="rId224" Type="http://schemas.openxmlformats.org/officeDocument/2006/relationships/image" Target="media/image221.png"/><Relationship Id="rId223" Type="http://schemas.openxmlformats.org/officeDocument/2006/relationships/image" Target="media/image220.png"/><Relationship Id="rId222" Type="http://schemas.openxmlformats.org/officeDocument/2006/relationships/image" Target="media/image219.png"/><Relationship Id="rId221" Type="http://schemas.openxmlformats.org/officeDocument/2006/relationships/image" Target="media/image218.png"/><Relationship Id="rId220" Type="http://schemas.openxmlformats.org/officeDocument/2006/relationships/image" Target="media/image217.png"/><Relationship Id="rId22" Type="http://schemas.openxmlformats.org/officeDocument/2006/relationships/image" Target="media/image19.png"/><Relationship Id="rId219" Type="http://schemas.openxmlformats.org/officeDocument/2006/relationships/image" Target="media/image216.png"/><Relationship Id="rId218" Type="http://schemas.openxmlformats.org/officeDocument/2006/relationships/image" Target="media/image215.png"/><Relationship Id="rId217" Type="http://schemas.openxmlformats.org/officeDocument/2006/relationships/image" Target="media/image214.png"/><Relationship Id="rId216" Type="http://schemas.openxmlformats.org/officeDocument/2006/relationships/image" Target="media/image213.png"/><Relationship Id="rId215" Type="http://schemas.openxmlformats.org/officeDocument/2006/relationships/image" Target="media/image212.png"/><Relationship Id="rId214" Type="http://schemas.openxmlformats.org/officeDocument/2006/relationships/image" Target="media/image211.png"/><Relationship Id="rId213" Type="http://schemas.openxmlformats.org/officeDocument/2006/relationships/image" Target="media/image210.png"/><Relationship Id="rId212" Type="http://schemas.openxmlformats.org/officeDocument/2006/relationships/image" Target="media/image209.png"/><Relationship Id="rId211" Type="http://schemas.openxmlformats.org/officeDocument/2006/relationships/image" Target="media/image208.png"/><Relationship Id="rId210" Type="http://schemas.openxmlformats.org/officeDocument/2006/relationships/image" Target="media/image207.png"/><Relationship Id="rId21" Type="http://schemas.openxmlformats.org/officeDocument/2006/relationships/image" Target="media/image18.png"/><Relationship Id="rId209" Type="http://schemas.openxmlformats.org/officeDocument/2006/relationships/image" Target="media/image206.png"/><Relationship Id="rId208" Type="http://schemas.openxmlformats.org/officeDocument/2006/relationships/image" Target="media/image205.png"/><Relationship Id="rId207" Type="http://schemas.openxmlformats.org/officeDocument/2006/relationships/image" Target="media/image204.png"/><Relationship Id="rId206" Type="http://schemas.openxmlformats.org/officeDocument/2006/relationships/image" Target="media/image203.png"/><Relationship Id="rId205" Type="http://schemas.openxmlformats.org/officeDocument/2006/relationships/image" Target="media/image202.png"/><Relationship Id="rId204" Type="http://schemas.openxmlformats.org/officeDocument/2006/relationships/image" Target="media/image201.png"/><Relationship Id="rId203" Type="http://schemas.openxmlformats.org/officeDocument/2006/relationships/image" Target="media/image200.png"/><Relationship Id="rId202" Type="http://schemas.openxmlformats.org/officeDocument/2006/relationships/image" Target="media/image199.png"/><Relationship Id="rId201" Type="http://schemas.openxmlformats.org/officeDocument/2006/relationships/image" Target="media/image198.png"/><Relationship Id="rId200" Type="http://schemas.openxmlformats.org/officeDocument/2006/relationships/image" Target="media/image197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9" Type="http://schemas.openxmlformats.org/officeDocument/2006/relationships/image" Target="media/image196.png"/><Relationship Id="rId198" Type="http://schemas.openxmlformats.org/officeDocument/2006/relationships/image" Target="media/image195.png"/><Relationship Id="rId197" Type="http://schemas.openxmlformats.org/officeDocument/2006/relationships/image" Target="media/image194.png"/><Relationship Id="rId196" Type="http://schemas.openxmlformats.org/officeDocument/2006/relationships/image" Target="media/image193.png"/><Relationship Id="rId195" Type="http://schemas.openxmlformats.org/officeDocument/2006/relationships/image" Target="media/image192.png"/><Relationship Id="rId194" Type="http://schemas.openxmlformats.org/officeDocument/2006/relationships/image" Target="media/image191.png"/><Relationship Id="rId193" Type="http://schemas.openxmlformats.org/officeDocument/2006/relationships/image" Target="media/image190.png"/><Relationship Id="rId192" Type="http://schemas.openxmlformats.org/officeDocument/2006/relationships/image" Target="media/image189.png"/><Relationship Id="rId191" Type="http://schemas.openxmlformats.org/officeDocument/2006/relationships/image" Target="media/image188.png"/><Relationship Id="rId190" Type="http://schemas.openxmlformats.org/officeDocument/2006/relationships/image" Target="media/image187.png"/><Relationship Id="rId19" Type="http://schemas.openxmlformats.org/officeDocument/2006/relationships/image" Target="media/image16.png"/><Relationship Id="rId189" Type="http://schemas.openxmlformats.org/officeDocument/2006/relationships/image" Target="media/image186.png"/><Relationship Id="rId188" Type="http://schemas.openxmlformats.org/officeDocument/2006/relationships/image" Target="media/image185.png"/><Relationship Id="rId187" Type="http://schemas.openxmlformats.org/officeDocument/2006/relationships/image" Target="media/image184.png"/><Relationship Id="rId186" Type="http://schemas.openxmlformats.org/officeDocument/2006/relationships/image" Target="media/image183.png"/><Relationship Id="rId185" Type="http://schemas.openxmlformats.org/officeDocument/2006/relationships/image" Target="media/image182.png"/><Relationship Id="rId184" Type="http://schemas.openxmlformats.org/officeDocument/2006/relationships/image" Target="media/image181.png"/><Relationship Id="rId183" Type="http://schemas.openxmlformats.org/officeDocument/2006/relationships/image" Target="media/image180.png"/><Relationship Id="rId182" Type="http://schemas.openxmlformats.org/officeDocument/2006/relationships/image" Target="media/image179.png"/><Relationship Id="rId181" Type="http://schemas.openxmlformats.org/officeDocument/2006/relationships/image" Target="media/image178.png"/><Relationship Id="rId180" Type="http://schemas.openxmlformats.org/officeDocument/2006/relationships/image" Target="media/image177.png"/><Relationship Id="rId18" Type="http://schemas.openxmlformats.org/officeDocument/2006/relationships/image" Target="media/image15.png"/><Relationship Id="rId179" Type="http://schemas.openxmlformats.org/officeDocument/2006/relationships/image" Target="media/image176.png"/><Relationship Id="rId178" Type="http://schemas.openxmlformats.org/officeDocument/2006/relationships/image" Target="media/image175.png"/><Relationship Id="rId177" Type="http://schemas.openxmlformats.org/officeDocument/2006/relationships/image" Target="media/image174.png"/><Relationship Id="rId176" Type="http://schemas.openxmlformats.org/officeDocument/2006/relationships/image" Target="media/image173.png"/><Relationship Id="rId175" Type="http://schemas.openxmlformats.org/officeDocument/2006/relationships/image" Target="media/image172.png"/><Relationship Id="rId174" Type="http://schemas.openxmlformats.org/officeDocument/2006/relationships/image" Target="media/image171.png"/><Relationship Id="rId173" Type="http://schemas.openxmlformats.org/officeDocument/2006/relationships/image" Target="media/image170.png"/><Relationship Id="rId172" Type="http://schemas.openxmlformats.org/officeDocument/2006/relationships/image" Target="media/image169.png"/><Relationship Id="rId171" Type="http://schemas.openxmlformats.org/officeDocument/2006/relationships/image" Target="media/image168.png"/><Relationship Id="rId170" Type="http://schemas.openxmlformats.org/officeDocument/2006/relationships/image" Target="media/image167.png"/><Relationship Id="rId17" Type="http://schemas.openxmlformats.org/officeDocument/2006/relationships/image" Target="media/image14.png"/><Relationship Id="rId169" Type="http://schemas.openxmlformats.org/officeDocument/2006/relationships/image" Target="media/image166.png"/><Relationship Id="rId168" Type="http://schemas.openxmlformats.org/officeDocument/2006/relationships/image" Target="media/image165.png"/><Relationship Id="rId167" Type="http://schemas.openxmlformats.org/officeDocument/2006/relationships/image" Target="media/image164.png"/><Relationship Id="rId166" Type="http://schemas.openxmlformats.org/officeDocument/2006/relationships/image" Target="media/image163.png"/><Relationship Id="rId165" Type="http://schemas.openxmlformats.org/officeDocument/2006/relationships/image" Target="media/image162.png"/><Relationship Id="rId164" Type="http://schemas.openxmlformats.org/officeDocument/2006/relationships/image" Target="media/image161.png"/><Relationship Id="rId163" Type="http://schemas.openxmlformats.org/officeDocument/2006/relationships/image" Target="media/image160.png"/><Relationship Id="rId162" Type="http://schemas.openxmlformats.org/officeDocument/2006/relationships/image" Target="media/image159.png"/><Relationship Id="rId161" Type="http://schemas.openxmlformats.org/officeDocument/2006/relationships/image" Target="media/image158.png"/><Relationship Id="rId160" Type="http://schemas.openxmlformats.org/officeDocument/2006/relationships/image" Target="media/image157.png"/><Relationship Id="rId16" Type="http://schemas.openxmlformats.org/officeDocument/2006/relationships/image" Target="media/image13.png"/><Relationship Id="rId159" Type="http://schemas.openxmlformats.org/officeDocument/2006/relationships/image" Target="media/image156.png"/><Relationship Id="rId158" Type="http://schemas.openxmlformats.org/officeDocument/2006/relationships/image" Target="media/image155.png"/><Relationship Id="rId157" Type="http://schemas.openxmlformats.org/officeDocument/2006/relationships/image" Target="media/image154.png"/><Relationship Id="rId156" Type="http://schemas.openxmlformats.org/officeDocument/2006/relationships/image" Target="media/image153.png"/><Relationship Id="rId155" Type="http://schemas.openxmlformats.org/officeDocument/2006/relationships/image" Target="media/image152.png"/><Relationship Id="rId154" Type="http://schemas.openxmlformats.org/officeDocument/2006/relationships/image" Target="media/image151.png"/><Relationship Id="rId153" Type="http://schemas.openxmlformats.org/officeDocument/2006/relationships/image" Target="media/image150.png"/><Relationship Id="rId152" Type="http://schemas.openxmlformats.org/officeDocument/2006/relationships/image" Target="media/image149.png"/><Relationship Id="rId151" Type="http://schemas.openxmlformats.org/officeDocument/2006/relationships/image" Target="media/image148.png"/><Relationship Id="rId150" Type="http://schemas.openxmlformats.org/officeDocument/2006/relationships/image" Target="media/image147.png"/><Relationship Id="rId15" Type="http://schemas.openxmlformats.org/officeDocument/2006/relationships/image" Target="media/image12.png"/><Relationship Id="rId149" Type="http://schemas.openxmlformats.org/officeDocument/2006/relationships/image" Target="media/image146.png"/><Relationship Id="rId148" Type="http://schemas.openxmlformats.org/officeDocument/2006/relationships/image" Target="media/image145.png"/><Relationship Id="rId147" Type="http://schemas.openxmlformats.org/officeDocument/2006/relationships/image" Target="media/image144.png"/><Relationship Id="rId146" Type="http://schemas.openxmlformats.org/officeDocument/2006/relationships/image" Target="media/image143.png"/><Relationship Id="rId145" Type="http://schemas.openxmlformats.org/officeDocument/2006/relationships/image" Target="media/image142.png"/><Relationship Id="rId144" Type="http://schemas.openxmlformats.org/officeDocument/2006/relationships/image" Target="media/image141.png"/><Relationship Id="rId143" Type="http://schemas.openxmlformats.org/officeDocument/2006/relationships/image" Target="media/image140.png"/><Relationship Id="rId142" Type="http://schemas.openxmlformats.org/officeDocument/2006/relationships/image" Target="media/image139.png"/><Relationship Id="rId141" Type="http://schemas.openxmlformats.org/officeDocument/2006/relationships/image" Target="media/image138.png"/><Relationship Id="rId140" Type="http://schemas.openxmlformats.org/officeDocument/2006/relationships/image" Target="media/image137.png"/><Relationship Id="rId14" Type="http://schemas.openxmlformats.org/officeDocument/2006/relationships/image" Target="media/image11.png"/><Relationship Id="rId139" Type="http://schemas.openxmlformats.org/officeDocument/2006/relationships/image" Target="media/image136.png"/><Relationship Id="rId138" Type="http://schemas.openxmlformats.org/officeDocument/2006/relationships/image" Target="media/image135.png"/><Relationship Id="rId137" Type="http://schemas.openxmlformats.org/officeDocument/2006/relationships/image" Target="media/image134.png"/><Relationship Id="rId136" Type="http://schemas.openxmlformats.org/officeDocument/2006/relationships/image" Target="media/image133.png"/><Relationship Id="rId135" Type="http://schemas.openxmlformats.org/officeDocument/2006/relationships/image" Target="media/image132.png"/><Relationship Id="rId134" Type="http://schemas.openxmlformats.org/officeDocument/2006/relationships/image" Target="media/image131.png"/><Relationship Id="rId133" Type="http://schemas.openxmlformats.org/officeDocument/2006/relationships/image" Target="media/image130.png"/><Relationship Id="rId132" Type="http://schemas.openxmlformats.org/officeDocument/2006/relationships/image" Target="media/image129.png"/><Relationship Id="rId131" Type="http://schemas.openxmlformats.org/officeDocument/2006/relationships/image" Target="media/image128.png"/><Relationship Id="rId130" Type="http://schemas.openxmlformats.org/officeDocument/2006/relationships/image" Target="media/image127.png"/><Relationship Id="rId13" Type="http://schemas.openxmlformats.org/officeDocument/2006/relationships/image" Target="media/image10.png"/><Relationship Id="rId129" Type="http://schemas.openxmlformats.org/officeDocument/2006/relationships/image" Target="media/image126.png"/><Relationship Id="rId128" Type="http://schemas.openxmlformats.org/officeDocument/2006/relationships/image" Target="media/image125.png"/><Relationship Id="rId127" Type="http://schemas.openxmlformats.org/officeDocument/2006/relationships/image" Target="media/image124.pn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png"/><Relationship Id="rId123" Type="http://schemas.openxmlformats.org/officeDocument/2006/relationships/image" Target="media/image120.png"/><Relationship Id="rId122" Type="http://schemas.openxmlformats.org/officeDocument/2006/relationships/image" Target="media/image119.png"/><Relationship Id="rId121" Type="http://schemas.openxmlformats.org/officeDocument/2006/relationships/image" Target="media/image118.png"/><Relationship Id="rId120" Type="http://schemas.openxmlformats.org/officeDocument/2006/relationships/image" Target="media/image117.png"/><Relationship Id="rId12" Type="http://schemas.openxmlformats.org/officeDocument/2006/relationships/image" Target="media/image9.png"/><Relationship Id="rId119" Type="http://schemas.openxmlformats.org/officeDocument/2006/relationships/image" Target="media/image116.png"/><Relationship Id="rId118" Type="http://schemas.openxmlformats.org/officeDocument/2006/relationships/image" Target="media/image115.pn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pn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png"/><Relationship Id="rId11" Type="http://schemas.openxmlformats.org/officeDocument/2006/relationships/image" Target="media/image8.pn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png"/><Relationship Id="rId105" Type="http://schemas.openxmlformats.org/officeDocument/2006/relationships/image" Target="media/image102.png"/><Relationship Id="rId104" Type="http://schemas.openxmlformats.org/officeDocument/2006/relationships/image" Target="media/image101.png"/><Relationship Id="rId103" Type="http://schemas.openxmlformats.org/officeDocument/2006/relationships/image" Target="media/image100.png"/><Relationship Id="rId102" Type="http://schemas.openxmlformats.org/officeDocument/2006/relationships/image" Target="media/image99.png"/><Relationship Id="rId101" Type="http://schemas.openxmlformats.org/officeDocument/2006/relationships/image" Target="media/image98.png"/><Relationship Id="rId100" Type="http://schemas.openxmlformats.org/officeDocument/2006/relationships/image" Target="media/image97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36</Pages>
  <Words>1560</Words>
  <Characters>1646</Characters>
  <Lines>4023</Lines>
  <Paragraphs>3787</Paragraphs>
  <TotalTime>28</TotalTime>
  <ScaleCrop>false</ScaleCrop>
  <LinksUpToDate>false</LinksUpToDate>
  <CharactersWithSpaces>1646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2024-03-10T15:14:00Z</dcterms:created>
  <dc:creator>user</dc:creator>
  <cp:lastModifiedBy>高群</cp:lastModifiedBy>
  <dcterms:modified xsi:type="dcterms:W3CDTF">2026-01-04T07:17:24Z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23594A1A138F1CCFBAAFF36679E74CA6</vt:lpwstr>
  </property>
  <property fmtid="{D5CDD505-2E9C-101B-9397-08002B2CF9AE}" pid="4" name="KSOTemplateDocerSaveRecord">
    <vt:lpwstr>eyJoZGlkIjoiNTM5YjFhNmU2ODVmMDdmOTQzNDU3MDJlYTM1ZDhiYzUiLCJ1c2VySWQiOiIyNzQ0ODMwNDgifQ==</vt:lpwstr>
  </property>
</Properties>
</file>